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50FD" w:rsidRDefault="005950FD" w:rsidP="00931E74">
      <w:pPr>
        <w:jc w:val="center"/>
        <w:outlineLvl w:val="0"/>
        <w:rPr>
          <w:rFonts w:ascii="Times New Roman" w:hAnsi="Times New Roman" w:cs="Times New Roman"/>
          <w:sz w:val="28"/>
          <w:szCs w:val="25"/>
        </w:rPr>
      </w:pPr>
      <w:r>
        <w:rPr>
          <w:rFonts w:ascii="Times New Roman" w:hAnsi="Times New Roman" w:cs="Times New Roman"/>
          <w:sz w:val="28"/>
          <w:szCs w:val="25"/>
        </w:rPr>
        <w:t>СВЕДЕНИЯ</w:t>
      </w:r>
    </w:p>
    <w:p w:rsidR="005950FD" w:rsidRDefault="005950FD" w:rsidP="0034710B">
      <w:pPr>
        <w:ind w:firstLine="540"/>
        <w:jc w:val="center"/>
        <w:rPr>
          <w:rFonts w:ascii="Times New Roman" w:hAnsi="Times New Roman" w:cs="Times New Roman"/>
          <w:sz w:val="25"/>
          <w:szCs w:val="25"/>
        </w:rPr>
      </w:pPr>
    </w:p>
    <w:p w:rsidR="005950FD" w:rsidRDefault="005950FD" w:rsidP="0034710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доходах, расходах, об имуществе и обязательствах имущественного характера,</w:t>
      </w:r>
    </w:p>
    <w:p w:rsidR="005950FD" w:rsidRDefault="005950FD" w:rsidP="0034710B">
      <w:pPr>
        <w:pStyle w:val="ConsPlusNonforma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представленные депутатами Совета депутатов</w:t>
      </w:r>
      <w:r>
        <w:rPr>
          <w:rFonts w:ascii="Times New Roman" w:hAnsi="Times New Roman"/>
          <w:sz w:val="28"/>
          <w:szCs w:val="28"/>
        </w:rPr>
        <w:t xml:space="preserve"> членами их семей администрации </w:t>
      </w:r>
    </w:p>
    <w:p w:rsidR="005950FD" w:rsidRDefault="005950FD" w:rsidP="0034710B">
      <w:pPr>
        <w:pStyle w:val="ConsPlusNonformat"/>
        <w:jc w:val="center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/>
          <w:sz w:val="28"/>
          <w:szCs w:val="28"/>
        </w:rPr>
        <w:t>Старонайманского сельского поселения Большеберезниковского муниципального района Республики Мордовия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</w:p>
    <w:p w:rsidR="005950FD" w:rsidRDefault="005950FD" w:rsidP="0034710B">
      <w:pPr>
        <w:pStyle w:val="ConsPlusNonformat"/>
        <w:jc w:val="center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за отчетный период с 1 января по 31 декабря 2018 года </w:t>
      </w:r>
    </w:p>
    <w:p w:rsidR="005950FD" w:rsidRDefault="005950FD" w:rsidP="0034710B"/>
    <w:tbl>
      <w:tblPr>
        <w:tblW w:w="16200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424"/>
        <w:gridCol w:w="1701"/>
        <w:gridCol w:w="1700"/>
        <w:gridCol w:w="865"/>
        <w:gridCol w:w="1398"/>
        <w:gridCol w:w="965"/>
        <w:gridCol w:w="1376"/>
        <w:gridCol w:w="865"/>
        <w:gridCol w:w="965"/>
        <w:gridCol w:w="1376"/>
        <w:gridCol w:w="1374"/>
        <w:gridCol w:w="1683"/>
        <w:gridCol w:w="1508"/>
      </w:tblGrid>
      <w:tr w:rsidR="005950FD" w:rsidTr="00BE586C">
        <w:tc>
          <w:tcPr>
            <w:tcW w:w="424" w:type="dxa"/>
            <w:vMerge w:val="restart"/>
          </w:tcPr>
          <w:p w:rsidR="005950FD" w:rsidRPr="00BE586C" w:rsidRDefault="005950FD" w:rsidP="00BE586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E586C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№ п/п</w:t>
            </w:r>
          </w:p>
        </w:tc>
        <w:tc>
          <w:tcPr>
            <w:tcW w:w="1701" w:type="dxa"/>
            <w:vMerge w:val="restart"/>
          </w:tcPr>
          <w:p w:rsidR="005950FD" w:rsidRPr="00BE586C" w:rsidRDefault="005950FD" w:rsidP="00BE586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E586C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Фамилия и инициалы лица, чьи сведения размещаются</w:t>
            </w:r>
          </w:p>
        </w:tc>
        <w:tc>
          <w:tcPr>
            <w:tcW w:w="1700" w:type="dxa"/>
            <w:vMerge w:val="restart"/>
          </w:tcPr>
          <w:p w:rsidR="005950FD" w:rsidRPr="00BE586C" w:rsidRDefault="005950FD" w:rsidP="00BE586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E586C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Должность</w:t>
            </w:r>
          </w:p>
        </w:tc>
        <w:tc>
          <w:tcPr>
            <w:tcW w:w="4604" w:type="dxa"/>
            <w:gridSpan w:val="4"/>
          </w:tcPr>
          <w:p w:rsidR="005950FD" w:rsidRPr="00BE586C" w:rsidRDefault="005950FD" w:rsidP="00BE586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E586C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Объекты недвижимости, находящиеся в собственности</w:t>
            </w:r>
          </w:p>
        </w:tc>
        <w:tc>
          <w:tcPr>
            <w:tcW w:w="3206" w:type="dxa"/>
            <w:gridSpan w:val="3"/>
          </w:tcPr>
          <w:p w:rsidR="005950FD" w:rsidRPr="00BE586C" w:rsidRDefault="005950FD" w:rsidP="00BE586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E586C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Объекты недвижимости, находящиеся в пользовании</w:t>
            </w:r>
          </w:p>
        </w:tc>
        <w:tc>
          <w:tcPr>
            <w:tcW w:w="1374" w:type="dxa"/>
            <w:vMerge w:val="restart"/>
          </w:tcPr>
          <w:p w:rsidR="005950FD" w:rsidRPr="00BE586C" w:rsidRDefault="005950FD" w:rsidP="00BE586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E586C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Транспортные средства (вид, марка)</w:t>
            </w:r>
          </w:p>
        </w:tc>
        <w:tc>
          <w:tcPr>
            <w:tcW w:w="1683" w:type="dxa"/>
            <w:vMerge w:val="restart"/>
          </w:tcPr>
          <w:p w:rsidR="005950FD" w:rsidRPr="00BE586C" w:rsidRDefault="005950FD" w:rsidP="00BE586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E586C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Декларированный  годовой доход (руб.)</w:t>
            </w:r>
          </w:p>
        </w:tc>
        <w:tc>
          <w:tcPr>
            <w:tcW w:w="1508" w:type="dxa"/>
            <w:vMerge w:val="restart"/>
          </w:tcPr>
          <w:p w:rsidR="005950FD" w:rsidRPr="00BE586C" w:rsidRDefault="005950FD" w:rsidP="00BE586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E586C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5950FD" w:rsidTr="00BE586C">
        <w:tc>
          <w:tcPr>
            <w:tcW w:w="424" w:type="dxa"/>
            <w:vMerge/>
            <w:vAlign w:val="center"/>
          </w:tcPr>
          <w:p w:rsidR="005950FD" w:rsidRPr="00BE586C" w:rsidRDefault="005950FD" w:rsidP="00BE586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vMerge/>
            <w:vAlign w:val="center"/>
          </w:tcPr>
          <w:p w:rsidR="005950FD" w:rsidRPr="00BE586C" w:rsidRDefault="005950FD" w:rsidP="00BE586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700" w:type="dxa"/>
            <w:vMerge/>
            <w:vAlign w:val="center"/>
          </w:tcPr>
          <w:p w:rsidR="005950FD" w:rsidRPr="00BE586C" w:rsidRDefault="005950FD" w:rsidP="00BE586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865" w:type="dxa"/>
          </w:tcPr>
          <w:p w:rsidR="005950FD" w:rsidRPr="00BE586C" w:rsidRDefault="005950FD" w:rsidP="00BE586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E586C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Вид объекта</w:t>
            </w:r>
          </w:p>
        </w:tc>
        <w:tc>
          <w:tcPr>
            <w:tcW w:w="1398" w:type="dxa"/>
          </w:tcPr>
          <w:p w:rsidR="005950FD" w:rsidRPr="00BE586C" w:rsidRDefault="005950FD" w:rsidP="00BE586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E586C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Вид собственности</w:t>
            </w:r>
          </w:p>
        </w:tc>
        <w:tc>
          <w:tcPr>
            <w:tcW w:w="965" w:type="dxa"/>
          </w:tcPr>
          <w:p w:rsidR="005950FD" w:rsidRPr="00BE586C" w:rsidRDefault="005950FD" w:rsidP="00BE586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E586C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Площадь (кв.м.)</w:t>
            </w:r>
          </w:p>
        </w:tc>
        <w:tc>
          <w:tcPr>
            <w:tcW w:w="1376" w:type="dxa"/>
          </w:tcPr>
          <w:p w:rsidR="005950FD" w:rsidRPr="00BE586C" w:rsidRDefault="005950FD" w:rsidP="00BE586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E586C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Страна расположения</w:t>
            </w:r>
          </w:p>
        </w:tc>
        <w:tc>
          <w:tcPr>
            <w:tcW w:w="865" w:type="dxa"/>
          </w:tcPr>
          <w:p w:rsidR="005950FD" w:rsidRPr="00BE586C" w:rsidRDefault="005950FD" w:rsidP="00BE586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E586C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Вид объекта</w:t>
            </w:r>
          </w:p>
        </w:tc>
        <w:tc>
          <w:tcPr>
            <w:tcW w:w="965" w:type="dxa"/>
          </w:tcPr>
          <w:p w:rsidR="005950FD" w:rsidRPr="00BE586C" w:rsidRDefault="005950FD" w:rsidP="00BE586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E586C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Площадь (кв.м.)</w:t>
            </w:r>
          </w:p>
        </w:tc>
        <w:tc>
          <w:tcPr>
            <w:tcW w:w="1376" w:type="dxa"/>
          </w:tcPr>
          <w:p w:rsidR="005950FD" w:rsidRPr="00BE586C" w:rsidRDefault="005950FD" w:rsidP="00BE586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E586C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Страна расположения</w:t>
            </w:r>
          </w:p>
        </w:tc>
        <w:tc>
          <w:tcPr>
            <w:tcW w:w="1374" w:type="dxa"/>
            <w:vMerge/>
            <w:vAlign w:val="center"/>
          </w:tcPr>
          <w:p w:rsidR="005950FD" w:rsidRPr="00BE586C" w:rsidRDefault="005950FD" w:rsidP="00BE586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683" w:type="dxa"/>
            <w:vMerge/>
            <w:vAlign w:val="center"/>
          </w:tcPr>
          <w:p w:rsidR="005950FD" w:rsidRPr="00BE586C" w:rsidRDefault="005950FD" w:rsidP="00BE586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508" w:type="dxa"/>
            <w:vMerge/>
            <w:vAlign w:val="center"/>
          </w:tcPr>
          <w:p w:rsidR="005950FD" w:rsidRPr="00BE586C" w:rsidRDefault="005950FD" w:rsidP="00BE586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5950FD" w:rsidTr="001064D4">
        <w:trPr>
          <w:trHeight w:val="1375"/>
        </w:trPr>
        <w:tc>
          <w:tcPr>
            <w:tcW w:w="424" w:type="dxa"/>
          </w:tcPr>
          <w:p w:rsidR="005950FD" w:rsidRPr="00BE586C" w:rsidRDefault="005950FD">
            <w:pPr>
              <w:rPr>
                <w:rFonts w:ascii="Times New Roman" w:hAnsi="Times New Roman" w:cs="Times New Roman"/>
                <w:lang w:eastAsia="en-US"/>
              </w:rPr>
            </w:pPr>
            <w:r w:rsidRPr="00BE586C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701" w:type="dxa"/>
          </w:tcPr>
          <w:p w:rsidR="005950FD" w:rsidRPr="00BE586C" w:rsidRDefault="005950FD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Симдянкин Анатолий Иванович</w:t>
            </w:r>
          </w:p>
        </w:tc>
        <w:tc>
          <w:tcPr>
            <w:tcW w:w="1700" w:type="dxa"/>
          </w:tcPr>
          <w:p w:rsidR="005950FD" w:rsidRPr="00BE586C" w:rsidRDefault="005950FD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Глава  сельского поселения</w:t>
            </w:r>
          </w:p>
        </w:tc>
        <w:tc>
          <w:tcPr>
            <w:tcW w:w="865" w:type="dxa"/>
          </w:tcPr>
          <w:p w:rsidR="005950FD" w:rsidRDefault="005950FD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Земельный участок</w:t>
            </w:r>
          </w:p>
          <w:p w:rsidR="005950FD" w:rsidRPr="00BE586C" w:rsidRDefault="005950FD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Жилой дом</w:t>
            </w:r>
          </w:p>
        </w:tc>
        <w:tc>
          <w:tcPr>
            <w:tcW w:w="1398" w:type="dxa"/>
          </w:tcPr>
          <w:p w:rsidR="005950FD" w:rsidRDefault="005950FD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Индивидуальная</w:t>
            </w:r>
          </w:p>
          <w:p w:rsidR="005950FD" w:rsidRDefault="005950FD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5950FD" w:rsidRDefault="005950FD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5950FD" w:rsidRPr="00BE586C" w:rsidRDefault="005950FD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индивидуальная</w:t>
            </w:r>
          </w:p>
        </w:tc>
        <w:tc>
          <w:tcPr>
            <w:tcW w:w="965" w:type="dxa"/>
          </w:tcPr>
          <w:p w:rsidR="005950FD" w:rsidRDefault="005950FD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4100</w:t>
            </w:r>
          </w:p>
          <w:p w:rsidR="005950FD" w:rsidRDefault="005950FD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5950FD" w:rsidRDefault="005950FD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5950FD" w:rsidRDefault="005950FD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5950FD" w:rsidRPr="00BE586C" w:rsidRDefault="005950FD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109,1</w:t>
            </w:r>
          </w:p>
        </w:tc>
        <w:tc>
          <w:tcPr>
            <w:tcW w:w="1376" w:type="dxa"/>
          </w:tcPr>
          <w:p w:rsidR="005950FD" w:rsidRDefault="005950FD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Россия</w:t>
            </w:r>
          </w:p>
          <w:p w:rsidR="005950FD" w:rsidRDefault="005950FD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5950FD" w:rsidRDefault="005950FD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5950FD" w:rsidRDefault="005950FD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5950FD" w:rsidRPr="00BE586C" w:rsidRDefault="005950FD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Россия</w:t>
            </w:r>
          </w:p>
        </w:tc>
        <w:tc>
          <w:tcPr>
            <w:tcW w:w="865" w:type="dxa"/>
          </w:tcPr>
          <w:p w:rsidR="005950FD" w:rsidRDefault="005950FD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5950FD" w:rsidRDefault="005950FD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5950FD" w:rsidRDefault="005950FD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5950FD" w:rsidRDefault="005950FD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5950FD" w:rsidRPr="00BE586C" w:rsidRDefault="005950FD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квартира</w:t>
            </w:r>
          </w:p>
        </w:tc>
        <w:tc>
          <w:tcPr>
            <w:tcW w:w="965" w:type="dxa"/>
          </w:tcPr>
          <w:p w:rsidR="005950FD" w:rsidRDefault="005950FD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5950FD" w:rsidRDefault="005950FD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5950FD" w:rsidRDefault="005950FD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5950FD" w:rsidRDefault="005950FD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5950FD" w:rsidRDefault="005950FD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33,5</w:t>
            </w:r>
          </w:p>
          <w:p w:rsidR="005950FD" w:rsidRPr="00BE586C" w:rsidRDefault="005950FD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376" w:type="dxa"/>
          </w:tcPr>
          <w:p w:rsidR="005950FD" w:rsidRDefault="005950FD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5950FD" w:rsidRDefault="005950FD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5950FD" w:rsidRDefault="005950FD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5950FD" w:rsidRDefault="005950FD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5950FD" w:rsidRPr="00BE586C" w:rsidRDefault="005950FD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Россия</w:t>
            </w:r>
          </w:p>
        </w:tc>
        <w:tc>
          <w:tcPr>
            <w:tcW w:w="1374" w:type="dxa"/>
          </w:tcPr>
          <w:p w:rsidR="005950FD" w:rsidRDefault="005950FD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ВАЗ-2121</w:t>
            </w:r>
          </w:p>
          <w:p w:rsidR="005950FD" w:rsidRDefault="005950FD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ВАЗ-2107</w:t>
            </w:r>
          </w:p>
          <w:p w:rsidR="005950FD" w:rsidRPr="00BE586C" w:rsidRDefault="005950FD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Ренаулт -Логон</w:t>
            </w:r>
          </w:p>
        </w:tc>
        <w:tc>
          <w:tcPr>
            <w:tcW w:w="1683" w:type="dxa"/>
          </w:tcPr>
          <w:p w:rsidR="005950FD" w:rsidRPr="00BE586C" w:rsidRDefault="005950FD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272122,74</w:t>
            </w:r>
          </w:p>
        </w:tc>
        <w:tc>
          <w:tcPr>
            <w:tcW w:w="1508" w:type="dxa"/>
          </w:tcPr>
          <w:p w:rsidR="005950FD" w:rsidRDefault="005950FD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5950FD" w:rsidRPr="00BE586C" w:rsidRDefault="005950FD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Не имеет</w:t>
            </w:r>
          </w:p>
        </w:tc>
      </w:tr>
      <w:tr w:rsidR="005950FD" w:rsidTr="00BE586C">
        <w:tc>
          <w:tcPr>
            <w:tcW w:w="424" w:type="dxa"/>
            <w:vAlign w:val="center"/>
          </w:tcPr>
          <w:p w:rsidR="005950FD" w:rsidRPr="00BE586C" w:rsidRDefault="005950FD" w:rsidP="00BE586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:rsidR="005950FD" w:rsidRPr="00BE586C" w:rsidRDefault="005950FD" w:rsidP="00BE586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супруга</w:t>
            </w:r>
          </w:p>
        </w:tc>
        <w:tc>
          <w:tcPr>
            <w:tcW w:w="1700" w:type="dxa"/>
            <w:vAlign w:val="center"/>
          </w:tcPr>
          <w:p w:rsidR="005950FD" w:rsidRPr="00BE586C" w:rsidRDefault="005950FD" w:rsidP="00BE586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65" w:type="dxa"/>
          </w:tcPr>
          <w:p w:rsidR="005950FD" w:rsidRPr="00BE586C" w:rsidRDefault="005950FD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квартира</w:t>
            </w:r>
          </w:p>
        </w:tc>
        <w:tc>
          <w:tcPr>
            <w:tcW w:w="1398" w:type="dxa"/>
          </w:tcPr>
          <w:p w:rsidR="005950FD" w:rsidRPr="00BE586C" w:rsidRDefault="005950FD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индивидуальная</w:t>
            </w:r>
          </w:p>
        </w:tc>
        <w:tc>
          <w:tcPr>
            <w:tcW w:w="965" w:type="dxa"/>
          </w:tcPr>
          <w:p w:rsidR="005950FD" w:rsidRPr="00BE586C" w:rsidRDefault="005950FD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33,5</w:t>
            </w:r>
          </w:p>
        </w:tc>
        <w:tc>
          <w:tcPr>
            <w:tcW w:w="1376" w:type="dxa"/>
          </w:tcPr>
          <w:p w:rsidR="005950FD" w:rsidRPr="00BE586C" w:rsidRDefault="005950FD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Россия</w:t>
            </w:r>
          </w:p>
        </w:tc>
        <w:tc>
          <w:tcPr>
            <w:tcW w:w="865" w:type="dxa"/>
            <w:vAlign w:val="center"/>
          </w:tcPr>
          <w:p w:rsidR="005950FD" w:rsidRDefault="005950FD" w:rsidP="00A87387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Земель  ный участок</w:t>
            </w:r>
          </w:p>
          <w:p w:rsidR="005950FD" w:rsidRDefault="005950FD" w:rsidP="00A87387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Жилой дом</w:t>
            </w:r>
          </w:p>
          <w:p w:rsidR="005950FD" w:rsidRDefault="005950FD" w:rsidP="00BE586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</w:p>
          <w:p w:rsidR="005950FD" w:rsidRPr="00BE586C" w:rsidRDefault="005950FD" w:rsidP="00BE586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65" w:type="dxa"/>
            <w:vAlign w:val="center"/>
          </w:tcPr>
          <w:p w:rsidR="005950FD" w:rsidRDefault="005950FD" w:rsidP="00BE586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4100</w:t>
            </w:r>
          </w:p>
          <w:p w:rsidR="005950FD" w:rsidRDefault="005950FD" w:rsidP="00BE586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</w:p>
          <w:p w:rsidR="005950FD" w:rsidRDefault="005950FD" w:rsidP="00BE586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</w:p>
          <w:p w:rsidR="005950FD" w:rsidRDefault="005950FD" w:rsidP="00BE586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</w:p>
          <w:p w:rsidR="005950FD" w:rsidRDefault="005950FD" w:rsidP="00BE586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109,1</w:t>
            </w:r>
          </w:p>
          <w:p w:rsidR="005950FD" w:rsidRDefault="005950FD" w:rsidP="00BE586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</w:p>
          <w:p w:rsidR="005950FD" w:rsidRDefault="005950FD" w:rsidP="00BE586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</w:p>
          <w:p w:rsidR="005950FD" w:rsidRPr="00BE586C" w:rsidRDefault="005950FD" w:rsidP="00BE586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376" w:type="dxa"/>
            <w:vAlign w:val="center"/>
          </w:tcPr>
          <w:p w:rsidR="005950FD" w:rsidRDefault="005950FD" w:rsidP="00BE586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Россия</w:t>
            </w:r>
          </w:p>
          <w:p w:rsidR="005950FD" w:rsidRDefault="005950FD" w:rsidP="00BE586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</w:p>
          <w:p w:rsidR="005950FD" w:rsidRDefault="005950FD" w:rsidP="00BE586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</w:p>
          <w:p w:rsidR="005950FD" w:rsidRDefault="005950FD" w:rsidP="00BE586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</w:p>
          <w:p w:rsidR="005950FD" w:rsidRDefault="005950FD" w:rsidP="00BE586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Россия</w:t>
            </w:r>
          </w:p>
          <w:p w:rsidR="005950FD" w:rsidRDefault="005950FD" w:rsidP="00BE586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</w:p>
          <w:p w:rsidR="005950FD" w:rsidRDefault="005950FD" w:rsidP="00BE586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</w:p>
          <w:p w:rsidR="005950FD" w:rsidRPr="00BE586C" w:rsidRDefault="005950FD" w:rsidP="00BE586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374" w:type="dxa"/>
            <w:vAlign w:val="center"/>
          </w:tcPr>
          <w:p w:rsidR="005950FD" w:rsidRPr="00BE586C" w:rsidRDefault="005950FD" w:rsidP="00BE586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683" w:type="dxa"/>
            <w:vAlign w:val="center"/>
          </w:tcPr>
          <w:p w:rsidR="005950FD" w:rsidRDefault="005950FD" w:rsidP="00BE586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311779,10</w:t>
            </w:r>
          </w:p>
          <w:p w:rsidR="005950FD" w:rsidRDefault="005950FD" w:rsidP="00BE586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</w:p>
          <w:p w:rsidR="005950FD" w:rsidRDefault="005950FD" w:rsidP="00BE586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</w:p>
          <w:p w:rsidR="005950FD" w:rsidRDefault="005950FD" w:rsidP="00BE586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</w:p>
          <w:p w:rsidR="005950FD" w:rsidRDefault="005950FD" w:rsidP="00BE586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</w:p>
          <w:p w:rsidR="005950FD" w:rsidRDefault="005950FD" w:rsidP="00BE586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</w:p>
          <w:p w:rsidR="005950FD" w:rsidRPr="00BE586C" w:rsidRDefault="005950FD" w:rsidP="00BE586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508" w:type="dxa"/>
          </w:tcPr>
          <w:p w:rsidR="005950FD" w:rsidRPr="00BE586C" w:rsidRDefault="005950FD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Не имеет</w:t>
            </w:r>
          </w:p>
        </w:tc>
      </w:tr>
      <w:tr w:rsidR="005950FD" w:rsidTr="00BE586C">
        <w:tc>
          <w:tcPr>
            <w:tcW w:w="424" w:type="dxa"/>
            <w:vAlign w:val="center"/>
          </w:tcPr>
          <w:p w:rsidR="005950FD" w:rsidRPr="00BE586C" w:rsidRDefault="005950FD" w:rsidP="00BE586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:rsidR="005950FD" w:rsidRPr="00BE586C" w:rsidRDefault="005950FD" w:rsidP="00BE586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несовершеннолетний ребенок</w:t>
            </w:r>
          </w:p>
        </w:tc>
        <w:tc>
          <w:tcPr>
            <w:tcW w:w="1700" w:type="dxa"/>
            <w:vAlign w:val="center"/>
          </w:tcPr>
          <w:p w:rsidR="005950FD" w:rsidRPr="00BE586C" w:rsidRDefault="005950FD" w:rsidP="00BE586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65" w:type="dxa"/>
          </w:tcPr>
          <w:p w:rsidR="005950FD" w:rsidRPr="00BE586C" w:rsidRDefault="005950FD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398" w:type="dxa"/>
          </w:tcPr>
          <w:p w:rsidR="005950FD" w:rsidRPr="00BE586C" w:rsidRDefault="005950FD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65" w:type="dxa"/>
          </w:tcPr>
          <w:p w:rsidR="005950FD" w:rsidRPr="00BE586C" w:rsidRDefault="005950FD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376" w:type="dxa"/>
          </w:tcPr>
          <w:p w:rsidR="005950FD" w:rsidRPr="00BE586C" w:rsidRDefault="005950FD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65" w:type="dxa"/>
            <w:vAlign w:val="center"/>
          </w:tcPr>
          <w:p w:rsidR="005950FD" w:rsidRDefault="005950FD" w:rsidP="00207D23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Земель  ный участок</w:t>
            </w:r>
          </w:p>
          <w:p w:rsidR="005950FD" w:rsidRDefault="005950FD" w:rsidP="00207D23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Жилой дом</w:t>
            </w:r>
          </w:p>
          <w:p w:rsidR="005950FD" w:rsidRPr="00BE586C" w:rsidRDefault="005950FD" w:rsidP="00BE586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65" w:type="dxa"/>
            <w:vAlign w:val="center"/>
          </w:tcPr>
          <w:p w:rsidR="005950FD" w:rsidRDefault="005950FD" w:rsidP="00207D2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4100</w:t>
            </w:r>
          </w:p>
          <w:p w:rsidR="005950FD" w:rsidRDefault="005950FD" w:rsidP="00207D2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</w:p>
          <w:p w:rsidR="005950FD" w:rsidRDefault="005950FD" w:rsidP="00207D2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</w:p>
          <w:p w:rsidR="005950FD" w:rsidRDefault="005950FD" w:rsidP="00207D2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</w:p>
          <w:p w:rsidR="005950FD" w:rsidRDefault="005950FD" w:rsidP="00207D2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109,1</w:t>
            </w:r>
          </w:p>
          <w:p w:rsidR="005950FD" w:rsidRPr="00BE586C" w:rsidRDefault="005950FD" w:rsidP="00BE586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376" w:type="dxa"/>
            <w:vAlign w:val="center"/>
          </w:tcPr>
          <w:p w:rsidR="005950FD" w:rsidRDefault="005950FD" w:rsidP="00207D2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Россия</w:t>
            </w:r>
          </w:p>
          <w:p w:rsidR="005950FD" w:rsidRDefault="005950FD" w:rsidP="00207D2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</w:p>
          <w:p w:rsidR="005950FD" w:rsidRDefault="005950FD" w:rsidP="00207D2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</w:p>
          <w:p w:rsidR="005950FD" w:rsidRDefault="005950FD" w:rsidP="00207D2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</w:p>
          <w:p w:rsidR="005950FD" w:rsidRDefault="005950FD" w:rsidP="00207D2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Россия</w:t>
            </w:r>
          </w:p>
          <w:p w:rsidR="005950FD" w:rsidRPr="00BE586C" w:rsidRDefault="005950FD" w:rsidP="00BE586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374" w:type="dxa"/>
            <w:vAlign w:val="center"/>
          </w:tcPr>
          <w:p w:rsidR="005950FD" w:rsidRPr="00BE586C" w:rsidRDefault="005950FD" w:rsidP="00BE586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683" w:type="dxa"/>
            <w:vAlign w:val="center"/>
          </w:tcPr>
          <w:p w:rsidR="005950FD" w:rsidRPr="00BE586C" w:rsidRDefault="005950FD" w:rsidP="00BE586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508" w:type="dxa"/>
          </w:tcPr>
          <w:p w:rsidR="005950FD" w:rsidRPr="00BE586C" w:rsidRDefault="005950FD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Не имеет</w:t>
            </w:r>
          </w:p>
        </w:tc>
      </w:tr>
      <w:tr w:rsidR="005950FD" w:rsidTr="003B3EBE">
        <w:trPr>
          <w:trHeight w:val="1428"/>
        </w:trPr>
        <w:tc>
          <w:tcPr>
            <w:tcW w:w="424" w:type="dxa"/>
            <w:vAlign w:val="center"/>
          </w:tcPr>
          <w:p w:rsidR="005950FD" w:rsidRDefault="005950FD" w:rsidP="00BE586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</w:p>
          <w:p w:rsidR="005950FD" w:rsidRPr="00BE586C" w:rsidRDefault="005950FD" w:rsidP="00BE586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701" w:type="dxa"/>
            <w:vAlign w:val="center"/>
          </w:tcPr>
          <w:p w:rsidR="005950FD" w:rsidRDefault="005950FD" w:rsidP="00BE586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</w:p>
          <w:p w:rsidR="005950FD" w:rsidRDefault="005950FD" w:rsidP="00BE586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Инжуткин </w:t>
            </w:r>
          </w:p>
          <w:p w:rsidR="005950FD" w:rsidRPr="00BE586C" w:rsidRDefault="005950FD" w:rsidP="00BE586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Геннадий Яковлевич</w:t>
            </w:r>
          </w:p>
        </w:tc>
        <w:tc>
          <w:tcPr>
            <w:tcW w:w="1700" w:type="dxa"/>
            <w:vAlign w:val="center"/>
          </w:tcPr>
          <w:p w:rsidR="005950FD" w:rsidRPr="00BE586C" w:rsidRDefault="005950FD" w:rsidP="00BE586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пенсионер</w:t>
            </w:r>
          </w:p>
        </w:tc>
        <w:tc>
          <w:tcPr>
            <w:tcW w:w="865" w:type="dxa"/>
          </w:tcPr>
          <w:p w:rsidR="005950FD" w:rsidRDefault="005950FD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5950FD" w:rsidRDefault="005950FD" w:rsidP="00882FE6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Земельный участок</w:t>
            </w:r>
          </w:p>
          <w:p w:rsidR="005950FD" w:rsidRPr="00BE586C" w:rsidRDefault="005950FD" w:rsidP="00882FE6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Жилой дом</w:t>
            </w:r>
          </w:p>
        </w:tc>
        <w:tc>
          <w:tcPr>
            <w:tcW w:w="1398" w:type="dxa"/>
          </w:tcPr>
          <w:p w:rsidR="005950FD" w:rsidRDefault="005950FD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5950FD" w:rsidRDefault="005950FD" w:rsidP="00882FE6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Индивидуальная</w:t>
            </w:r>
          </w:p>
          <w:p w:rsidR="005950FD" w:rsidRDefault="005950FD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5950FD" w:rsidRDefault="005950FD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5950FD" w:rsidRDefault="005950FD" w:rsidP="00882FE6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Индивидуальная</w:t>
            </w:r>
          </w:p>
          <w:p w:rsidR="005950FD" w:rsidRPr="00BE586C" w:rsidRDefault="005950FD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65" w:type="dxa"/>
          </w:tcPr>
          <w:p w:rsidR="005950FD" w:rsidRDefault="005950FD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5950FD" w:rsidRDefault="005950FD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4100</w:t>
            </w:r>
          </w:p>
          <w:p w:rsidR="005950FD" w:rsidRDefault="005950FD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5950FD" w:rsidRDefault="005950FD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5950FD" w:rsidRDefault="005950FD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5950FD" w:rsidRPr="00BE586C" w:rsidRDefault="005950FD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71,7</w:t>
            </w:r>
          </w:p>
        </w:tc>
        <w:tc>
          <w:tcPr>
            <w:tcW w:w="1376" w:type="dxa"/>
          </w:tcPr>
          <w:p w:rsidR="005950FD" w:rsidRDefault="005950FD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5950FD" w:rsidRDefault="005950FD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Россия</w:t>
            </w:r>
          </w:p>
          <w:p w:rsidR="005950FD" w:rsidRDefault="005950FD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5950FD" w:rsidRDefault="005950FD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5950FD" w:rsidRDefault="005950FD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5950FD" w:rsidRPr="00BE586C" w:rsidRDefault="005950FD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Россия</w:t>
            </w:r>
          </w:p>
        </w:tc>
        <w:tc>
          <w:tcPr>
            <w:tcW w:w="865" w:type="dxa"/>
            <w:vAlign w:val="center"/>
          </w:tcPr>
          <w:p w:rsidR="005950FD" w:rsidRPr="00BE586C" w:rsidRDefault="005950FD" w:rsidP="00BE586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65" w:type="dxa"/>
            <w:vAlign w:val="center"/>
          </w:tcPr>
          <w:p w:rsidR="005950FD" w:rsidRDefault="005950FD" w:rsidP="00BE586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</w:p>
          <w:p w:rsidR="005950FD" w:rsidRDefault="005950FD" w:rsidP="00BE586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</w:p>
          <w:p w:rsidR="005950FD" w:rsidRDefault="005950FD" w:rsidP="00BE586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</w:p>
          <w:p w:rsidR="005950FD" w:rsidRDefault="005950FD" w:rsidP="00BE586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</w:p>
          <w:p w:rsidR="005950FD" w:rsidRDefault="005950FD" w:rsidP="00BE586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</w:p>
          <w:p w:rsidR="005950FD" w:rsidRDefault="005950FD" w:rsidP="00BE586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</w:p>
          <w:p w:rsidR="005950FD" w:rsidRDefault="005950FD" w:rsidP="00BE586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</w:p>
          <w:p w:rsidR="005950FD" w:rsidRPr="00BE586C" w:rsidRDefault="005950FD" w:rsidP="00BE586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376" w:type="dxa"/>
            <w:vAlign w:val="center"/>
          </w:tcPr>
          <w:p w:rsidR="005950FD" w:rsidRPr="00BE586C" w:rsidRDefault="005950FD" w:rsidP="00BE586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374" w:type="dxa"/>
            <w:vAlign w:val="center"/>
          </w:tcPr>
          <w:p w:rsidR="005950FD" w:rsidRPr="00BE586C" w:rsidRDefault="005950FD" w:rsidP="00BE586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683" w:type="dxa"/>
            <w:vAlign w:val="center"/>
          </w:tcPr>
          <w:p w:rsidR="005950FD" w:rsidRDefault="005950FD" w:rsidP="00BE586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</w:p>
          <w:p w:rsidR="005950FD" w:rsidRPr="00BE586C" w:rsidRDefault="005950FD" w:rsidP="00BE586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153715,43</w:t>
            </w:r>
          </w:p>
        </w:tc>
        <w:tc>
          <w:tcPr>
            <w:tcW w:w="1508" w:type="dxa"/>
          </w:tcPr>
          <w:p w:rsidR="005950FD" w:rsidRDefault="005950FD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5950FD" w:rsidRPr="00BE586C" w:rsidRDefault="005950FD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Не имеет</w:t>
            </w:r>
          </w:p>
        </w:tc>
      </w:tr>
      <w:tr w:rsidR="005950FD" w:rsidTr="00BE586C">
        <w:tc>
          <w:tcPr>
            <w:tcW w:w="424" w:type="dxa"/>
            <w:vAlign w:val="center"/>
          </w:tcPr>
          <w:p w:rsidR="005950FD" w:rsidRDefault="005950FD" w:rsidP="00ED2CA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:rsidR="005950FD" w:rsidRDefault="005950FD" w:rsidP="00ED2CA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супруга</w:t>
            </w:r>
          </w:p>
        </w:tc>
        <w:tc>
          <w:tcPr>
            <w:tcW w:w="1700" w:type="dxa"/>
            <w:vAlign w:val="center"/>
          </w:tcPr>
          <w:p w:rsidR="005950FD" w:rsidRPr="00BE586C" w:rsidRDefault="005950FD" w:rsidP="00ED2CA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65" w:type="dxa"/>
          </w:tcPr>
          <w:p w:rsidR="005950FD" w:rsidRDefault="005950FD" w:rsidP="00ED2CA1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398" w:type="dxa"/>
          </w:tcPr>
          <w:p w:rsidR="005950FD" w:rsidRDefault="005950FD" w:rsidP="00ED2CA1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65" w:type="dxa"/>
          </w:tcPr>
          <w:p w:rsidR="005950FD" w:rsidRDefault="005950FD" w:rsidP="00ED2CA1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376" w:type="dxa"/>
          </w:tcPr>
          <w:p w:rsidR="005950FD" w:rsidRDefault="005950FD" w:rsidP="00ED2CA1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65" w:type="dxa"/>
            <w:vAlign w:val="center"/>
          </w:tcPr>
          <w:p w:rsidR="005950FD" w:rsidRDefault="005950FD" w:rsidP="00ED2CA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Земельный участок</w:t>
            </w:r>
          </w:p>
          <w:p w:rsidR="005950FD" w:rsidRPr="00BE586C" w:rsidRDefault="005950FD" w:rsidP="00ED2CA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Жилой дом</w:t>
            </w:r>
          </w:p>
        </w:tc>
        <w:tc>
          <w:tcPr>
            <w:tcW w:w="965" w:type="dxa"/>
            <w:vAlign w:val="center"/>
          </w:tcPr>
          <w:p w:rsidR="005950FD" w:rsidRDefault="005950FD" w:rsidP="00ED2CA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4100</w:t>
            </w:r>
          </w:p>
          <w:p w:rsidR="005950FD" w:rsidRDefault="005950FD" w:rsidP="00ED2CA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</w:p>
          <w:p w:rsidR="005950FD" w:rsidRDefault="005950FD" w:rsidP="00ED2CA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</w:p>
          <w:p w:rsidR="005950FD" w:rsidRPr="00BE586C" w:rsidRDefault="005950FD" w:rsidP="00ED2CA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71,7</w:t>
            </w:r>
          </w:p>
        </w:tc>
        <w:tc>
          <w:tcPr>
            <w:tcW w:w="1376" w:type="dxa"/>
            <w:vAlign w:val="center"/>
          </w:tcPr>
          <w:p w:rsidR="005950FD" w:rsidRDefault="005950FD" w:rsidP="00ED2CA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Россия</w:t>
            </w:r>
          </w:p>
          <w:p w:rsidR="005950FD" w:rsidRDefault="005950FD" w:rsidP="00ED2CA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</w:p>
          <w:p w:rsidR="005950FD" w:rsidRDefault="005950FD" w:rsidP="00ED2CA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</w:p>
          <w:p w:rsidR="005950FD" w:rsidRPr="00BE586C" w:rsidRDefault="005950FD" w:rsidP="00ED2CA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Россия</w:t>
            </w:r>
          </w:p>
        </w:tc>
        <w:tc>
          <w:tcPr>
            <w:tcW w:w="1374" w:type="dxa"/>
            <w:vAlign w:val="center"/>
          </w:tcPr>
          <w:p w:rsidR="005950FD" w:rsidRPr="00BE586C" w:rsidRDefault="005950FD" w:rsidP="00ED2CA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683" w:type="dxa"/>
            <w:vAlign w:val="center"/>
          </w:tcPr>
          <w:p w:rsidR="005950FD" w:rsidRDefault="005950FD" w:rsidP="00ED2CA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131747,52</w:t>
            </w:r>
          </w:p>
        </w:tc>
        <w:tc>
          <w:tcPr>
            <w:tcW w:w="1508" w:type="dxa"/>
          </w:tcPr>
          <w:p w:rsidR="005950FD" w:rsidRDefault="005950FD" w:rsidP="00ED2CA1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Не имеет</w:t>
            </w:r>
          </w:p>
        </w:tc>
      </w:tr>
      <w:tr w:rsidR="005950FD" w:rsidTr="00BE586C">
        <w:tc>
          <w:tcPr>
            <w:tcW w:w="424" w:type="dxa"/>
            <w:vAlign w:val="center"/>
          </w:tcPr>
          <w:p w:rsidR="005950FD" w:rsidRDefault="005950FD" w:rsidP="00BE586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1701" w:type="dxa"/>
            <w:vAlign w:val="center"/>
          </w:tcPr>
          <w:p w:rsidR="005950FD" w:rsidRDefault="005950FD" w:rsidP="00BE586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Наумкина</w:t>
            </w:r>
          </w:p>
          <w:p w:rsidR="005950FD" w:rsidRDefault="005950FD" w:rsidP="00BE586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 Анастасия </w:t>
            </w:r>
          </w:p>
          <w:p w:rsidR="005950FD" w:rsidRDefault="005950FD" w:rsidP="00BE586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Тарасовна</w:t>
            </w:r>
          </w:p>
        </w:tc>
        <w:tc>
          <w:tcPr>
            <w:tcW w:w="1700" w:type="dxa"/>
            <w:vAlign w:val="center"/>
          </w:tcPr>
          <w:p w:rsidR="005950FD" w:rsidRPr="00BE586C" w:rsidRDefault="005950FD" w:rsidP="00BE586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ФГУП «Почта России» почтальонка</w:t>
            </w:r>
          </w:p>
        </w:tc>
        <w:tc>
          <w:tcPr>
            <w:tcW w:w="865" w:type="dxa"/>
          </w:tcPr>
          <w:p w:rsidR="005950FD" w:rsidRDefault="005950FD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398" w:type="dxa"/>
          </w:tcPr>
          <w:p w:rsidR="005950FD" w:rsidRDefault="005950FD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65" w:type="dxa"/>
          </w:tcPr>
          <w:p w:rsidR="005950FD" w:rsidRDefault="005950FD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376" w:type="dxa"/>
          </w:tcPr>
          <w:p w:rsidR="005950FD" w:rsidRDefault="005950FD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65" w:type="dxa"/>
            <w:vAlign w:val="center"/>
          </w:tcPr>
          <w:p w:rsidR="005950FD" w:rsidRDefault="005950FD" w:rsidP="003B3EB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Земельный участок</w:t>
            </w:r>
          </w:p>
          <w:p w:rsidR="005950FD" w:rsidRPr="00BE586C" w:rsidRDefault="005950FD" w:rsidP="003B3EB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Жилой дом</w:t>
            </w:r>
          </w:p>
        </w:tc>
        <w:tc>
          <w:tcPr>
            <w:tcW w:w="965" w:type="dxa"/>
            <w:vAlign w:val="center"/>
          </w:tcPr>
          <w:p w:rsidR="005950FD" w:rsidRDefault="005950FD" w:rsidP="00BE586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4100</w:t>
            </w:r>
          </w:p>
          <w:p w:rsidR="005950FD" w:rsidRDefault="005950FD" w:rsidP="00BE586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</w:p>
          <w:p w:rsidR="005950FD" w:rsidRDefault="005950FD" w:rsidP="00BE586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</w:p>
          <w:p w:rsidR="005950FD" w:rsidRPr="00BE586C" w:rsidRDefault="005950FD" w:rsidP="00BE586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64,1</w:t>
            </w:r>
          </w:p>
        </w:tc>
        <w:tc>
          <w:tcPr>
            <w:tcW w:w="1376" w:type="dxa"/>
            <w:vAlign w:val="center"/>
          </w:tcPr>
          <w:p w:rsidR="005950FD" w:rsidRDefault="005950FD" w:rsidP="003B3EB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Россия</w:t>
            </w:r>
          </w:p>
          <w:p w:rsidR="005950FD" w:rsidRDefault="005950FD" w:rsidP="00BE586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</w:p>
          <w:p w:rsidR="005950FD" w:rsidRDefault="005950FD" w:rsidP="00BE586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</w:p>
          <w:p w:rsidR="005950FD" w:rsidRPr="00BE586C" w:rsidRDefault="005950FD" w:rsidP="00BE586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Россия</w:t>
            </w:r>
          </w:p>
        </w:tc>
        <w:tc>
          <w:tcPr>
            <w:tcW w:w="1374" w:type="dxa"/>
            <w:vAlign w:val="center"/>
          </w:tcPr>
          <w:p w:rsidR="005950FD" w:rsidRPr="00BE586C" w:rsidRDefault="005950FD" w:rsidP="00BE586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683" w:type="dxa"/>
            <w:vAlign w:val="center"/>
          </w:tcPr>
          <w:p w:rsidR="005950FD" w:rsidRDefault="005950FD" w:rsidP="00BE586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168131,24</w:t>
            </w:r>
          </w:p>
        </w:tc>
        <w:tc>
          <w:tcPr>
            <w:tcW w:w="1508" w:type="dxa"/>
          </w:tcPr>
          <w:p w:rsidR="005950FD" w:rsidRDefault="005950FD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Не имеет</w:t>
            </w:r>
          </w:p>
        </w:tc>
      </w:tr>
      <w:tr w:rsidR="005950FD" w:rsidTr="00BE586C">
        <w:tc>
          <w:tcPr>
            <w:tcW w:w="424" w:type="dxa"/>
            <w:vAlign w:val="center"/>
          </w:tcPr>
          <w:p w:rsidR="005950FD" w:rsidRDefault="005950FD" w:rsidP="00BE586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:rsidR="005950FD" w:rsidRDefault="005950FD" w:rsidP="00BE586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супруг</w:t>
            </w:r>
          </w:p>
        </w:tc>
        <w:tc>
          <w:tcPr>
            <w:tcW w:w="1700" w:type="dxa"/>
            <w:vAlign w:val="center"/>
          </w:tcPr>
          <w:p w:rsidR="005950FD" w:rsidRDefault="005950FD" w:rsidP="00BE586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65" w:type="dxa"/>
          </w:tcPr>
          <w:p w:rsidR="005950FD" w:rsidRDefault="005950FD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Земельный участок</w:t>
            </w:r>
          </w:p>
          <w:p w:rsidR="005950FD" w:rsidRDefault="005950FD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Жилой дом</w:t>
            </w:r>
          </w:p>
        </w:tc>
        <w:tc>
          <w:tcPr>
            <w:tcW w:w="1398" w:type="dxa"/>
          </w:tcPr>
          <w:p w:rsidR="005950FD" w:rsidRDefault="005950FD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Индивидуальная</w:t>
            </w:r>
          </w:p>
          <w:p w:rsidR="005950FD" w:rsidRDefault="005950FD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5950FD" w:rsidRDefault="005950FD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5950FD" w:rsidRDefault="005950FD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Индивидуальная</w:t>
            </w:r>
          </w:p>
        </w:tc>
        <w:tc>
          <w:tcPr>
            <w:tcW w:w="965" w:type="dxa"/>
          </w:tcPr>
          <w:p w:rsidR="005950FD" w:rsidRDefault="005950FD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4100</w:t>
            </w:r>
          </w:p>
          <w:p w:rsidR="005950FD" w:rsidRDefault="005950FD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5950FD" w:rsidRDefault="005950FD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5950FD" w:rsidRDefault="005950FD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5950FD" w:rsidRDefault="005950FD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64,1</w:t>
            </w:r>
          </w:p>
        </w:tc>
        <w:tc>
          <w:tcPr>
            <w:tcW w:w="1376" w:type="dxa"/>
          </w:tcPr>
          <w:p w:rsidR="005950FD" w:rsidRDefault="005950FD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Россия</w:t>
            </w:r>
          </w:p>
          <w:p w:rsidR="005950FD" w:rsidRDefault="005950FD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5950FD" w:rsidRDefault="005950FD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5950FD" w:rsidRDefault="005950FD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5950FD" w:rsidRDefault="005950FD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Россия</w:t>
            </w:r>
          </w:p>
        </w:tc>
        <w:tc>
          <w:tcPr>
            <w:tcW w:w="865" w:type="dxa"/>
            <w:vAlign w:val="center"/>
          </w:tcPr>
          <w:p w:rsidR="005950FD" w:rsidRDefault="005950FD" w:rsidP="003B3EB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65" w:type="dxa"/>
            <w:vAlign w:val="center"/>
          </w:tcPr>
          <w:p w:rsidR="005950FD" w:rsidRDefault="005950FD" w:rsidP="00BE586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376" w:type="dxa"/>
            <w:vAlign w:val="center"/>
          </w:tcPr>
          <w:p w:rsidR="005950FD" w:rsidRDefault="005950FD" w:rsidP="003B3EB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374" w:type="dxa"/>
            <w:vAlign w:val="center"/>
          </w:tcPr>
          <w:p w:rsidR="005950FD" w:rsidRPr="00BE586C" w:rsidRDefault="005950FD" w:rsidP="00BE586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683" w:type="dxa"/>
            <w:vAlign w:val="center"/>
          </w:tcPr>
          <w:p w:rsidR="005950FD" w:rsidRDefault="005950FD" w:rsidP="00BE586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508" w:type="dxa"/>
          </w:tcPr>
          <w:p w:rsidR="005950FD" w:rsidRDefault="005950FD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Не имеет</w:t>
            </w:r>
          </w:p>
        </w:tc>
      </w:tr>
      <w:tr w:rsidR="005950FD" w:rsidTr="00BE586C">
        <w:tc>
          <w:tcPr>
            <w:tcW w:w="424" w:type="dxa"/>
            <w:vAlign w:val="center"/>
          </w:tcPr>
          <w:p w:rsidR="005950FD" w:rsidRDefault="005950FD" w:rsidP="00BE586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1701" w:type="dxa"/>
            <w:vAlign w:val="center"/>
          </w:tcPr>
          <w:p w:rsidR="005950FD" w:rsidRDefault="005950FD" w:rsidP="00BE586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Беськаева Раиса Николаевна</w:t>
            </w:r>
          </w:p>
        </w:tc>
        <w:tc>
          <w:tcPr>
            <w:tcW w:w="1700" w:type="dxa"/>
            <w:vAlign w:val="center"/>
          </w:tcPr>
          <w:p w:rsidR="005950FD" w:rsidRPr="00BE586C" w:rsidRDefault="005950FD" w:rsidP="00BE586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пенсионерка</w:t>
            </w:r>
          </w:p>
        </w:tc>
        <w:tc>
          <w:tcPr>
            <w:tcW w:w="865" w:type="dxa"/>
          </w:tcPr>
          <w:p w:rsidR="005950FD" w:rsidRDefault="005950FD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398" w:type="dxa"/>
          </w:tcPr>
          <w:p w:rsidR="005950FD" w:rsidRDefault="005950FD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65" w:type="dxa"/>
          </w:tcPr>
          <w:p w:rsidR="005950FD" w:rsidRDefault="005950FD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376" w:type="dxa"/>
          </w:tcPr>
          <w:p w:rsidR="005950FD" w:rsidRDefault="005950FD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65" w:type="dxa"/>
            <w:vAlign w:val="center"/>
          </w:tcPr>
          <w:p w:rsidR="005950FD" w:rsidRDefault="005950FD" w:rsidP="0027153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Земельный участок</w:t>
            </w:r>
          </w:p>
          <w:p w:rsidR="005950FD" w:rsidRPr="00BE586C" w:rsidRDefault="005950FD" w:rsidP="0027153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Жилой дом</w:t>
            </w:r>
          </w:p>
        </w:tc>
        <w:tc>
          <w:tcPr>
            <w:tcW w:w="965" w:type="dxa"/>
            <w:vAlign w:val="center"/>
          </w:tcPr>
          <w:p w:rsidR="005950FD" w:rsidRDefault="005950FD" w:rsidP="00BE586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4100</w:t>
            </w:r>
          </w:p>
          <w:p w:rsidR="005950FD" w:rsidRDefault="005950FD" w:rsidP="00BE586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</w:p>
          <w:p w:rsidR="005950FD" w:rsidRDefault="005950FD" w:rsidP="00BE586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</w:p>
          <w:p w:rsidR="005950FD" w:rsidRPr="00BE586C" w:rsidRDefault="005950FD" w:rsidP="00BE586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47,7</w:t>
            </w:r>
          </w:p>
        </w:tc>
        <w:tc>
          <w:tcPr>
            <w:tcW w:w="1376" w:type="dxa"/>
            <w:vAlign w:val="center"/>
          </w:tcPr>
          <w:p w:rsidR="005950FD" w:rsidRDefault="005950FD" w:rsidP="0027153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</w:p>
          <w:p w:rsidR="005950FD" w:rsidRDefault="005950FD" w:rsidP="0027153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Россия</w:t>
            </w:r>
          </w:p>
          <w:p w:rsidR="005950FD" w:rsidRDefault="005950FD" w:rsidP="0027153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</w:p>
          <w:p w:rsidR="005950FD" w:rsidRDefault="005950FD" w:rsidP="0027153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</w:p>
          <w:p w:rsidR="005950FD" w:rsidRDefault="005950FD" w:rsidP="0027153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Россия</w:t>
            </w:r>
          </w:p>
          <w:p w:rsidR="005950FD" w:rsidRPr="00BE586C" w:rsidRDefault="005950FD" w:rsidP="00BE586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374" w:type="dxa"/>
            <w:vAlign w:val="center"/>
          </w:tcPr>
          <w:p w:rsidR="005950FD" w:rsidRPr="00BE586C" w:rsidRDefault="005950FD" w:rsidP="00BE586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683" w:type="dxa"/>
            <w:vAlign w:val="center"/>
          </w:tcPr>
          <w:p w:rsidR="005950FD" w:rsidRDefault="005950FD" w:rsidP="00BE586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100741,68</w:t>
            </w:r>
          </w:p>
        </w:tc>
        <w:tc>
          <w:tcPr>
            <w:tcW w:w="1508" w:type="dxa"/>
          </w:tcPr>
          <w:p w:rsidR="005950FD" w:rsidRDefault="005950FD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Не имеет</w:t>
            </w:r>
          </w:p>
        </w:tc>
      </w:tr>
      <w:tr w:rsidR="005950FD" w:rsidTr="00BE586C">
        <w:tc>
          <w:tcPr>
            <w:tcW w:w="424" w:type="dxa"/>
            <w:vAlign w:val="center"/>
          </w:tcPr>
          <w:p w:rsidR="005950FD" w:rsidRDefault="005950FD" w:rsidP="00BE586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:rsidR="005950FD" w:rsidRDefault="005950FD" w:rsidP="00BE586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супруг</w:t>
            </w:r>
          </w:p>
        </w:tc>
        <w:tc>
          <w:tcPr>
            <w:tcW w:w="1700" w:type="dxa"/>
            <w:vAlign w:val="center"/>
          </w:tcPr>
          <w:p w:rsidR="005950FD" w:rsidRPr="00BE586C" w:rsidRDefault="005950FD" w:rsidP="00BE586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65" w:type="dxa"/>
          </w:tcPr>
          <w:p w:rsidR="005950FD" w:rsidRDefault="005950FD" w:rsidP="00271530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Земельный участок</w:t>
            </w:r>
          </w:p>
          <w:p w:rsidR="005950FD" w:rsidRDefault="005950FD" w:rsidP="00271530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Жилой дом</w:t>
            </w:r>
          </w:p>
        </w:tc>
        <w:tc>
          <w:tcPr>
            <w:tcW w:w="1398" w:type="dxa"/>
          </w:tcPr>
          <w:p w:rsidR="005950FD" w:rsidRDefault="005950FD" w:rsidP="00271530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Индивидуальная</w:t>
            </w:r>
          </w:p>
          <w:p w:rsidR="005950FD" w:rsidRDefault="005950FD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5950FD" w:rsidRDefault="005950FD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5950FD" w:rsidRDefault="005950FD" w:rsidP="00271530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Индивидуальная</w:t>
            </w:r>
          </w:p>
          <w:p w:rsidR="005950FD" w:rsidRDefault="005950FD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65" w:type="dxa"/>
          </w:tcPr>
          <w:p w:rsidR="005950FD" w:rsidRDefault="005950FD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4100</w:t>
            </w:r>
          </w:p>
          <w:p w:rsidR="005950FD" w:rsidRDefault="005950FD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5950FD" w:rsidRDefault="005950FD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5950FD" w:rsidRDefault="005950FD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5950FD" w:rsidRDefault="005950FD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47,7</w:t>
            </w:r>
          </w:p>
        </w:tc>
        <w:tc>
          <w:tcPr>
            <w:tcW w:w="1376" w:type="dxa"/>
          </w:tcPr>
          <w:p w:rsidR="005950FD" w:rsidRDefault="005950FD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Россия</w:t>
            </w:r>
          </w:p>
          <w:p w:rsidR="005950FD" w:rsidRDefault="005950FD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5950FD" w:rsidRDefault="005950FD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5950FD" w:rsidRDefault="005950FD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5950FD" w:rsidRDefault="005950FD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Россия</w:t>
            </w:r>
          </w:p>
        </w:tc>
        <w:tc>
          <w:tcPr>
            <w:tcW w:w="865" w:type="dxa"/>
            <w:vAlign w:val="center"/>
          </w:tcPr>
          <w:p w:rsidR="005950FD" w:rsidRPr="00BE586C" w:rsidRDefault="005950FD" w:rsidP="00BE586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65" w:type="dxa"/>
            <w:vAlign w:val="center"/>
          </w:tcPr>
          <w:p w:rsidR="005950FD" w:rsidRPr="00BE586C" w:rsidRDefault="005950FD" w:rsidP="00BE586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376" w:type="dxa"/>
            <w:vAlign w:val="center"/>
          </w:tcPr>
          <w:p w:rsidR="005950FD" w:rsidRPr="00BE586C" w:rsidRDefault="005950FD" w:rsidP="00BE586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374" w:type="dxa"/>
            <w:vAlign w:val="center"/>
          </w:tcPr>
          <w:p w:rsidR="005950FD" w:rsidRDefault="005950FD" w:rsidP="00BE586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ВАЗ-21103</w:t>
            </w:r>
          </w:p>
          <w:p w:rsidR="005950FD" w:rsidRDefault="005950FD" w:rsidP="00BE586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ДЭУ Нексия</w:t>
            </w:r>
          </w:p>
          <w:p w:rsidR="005950FD" w:rsidRDefault="005950FD" w:rsidP="00BE586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</w:p>
          <w:p w:rsidR="005950FD" w:rsidRDefault="005950FD" w:rsidP="00BE586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</w:p>
          <w:p w:rsidR="005950FD" w:rsidRDefault="005950FD" w:rsidP="00BE586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</w:p>
          <w:p w:rsidR="005950FD" w:rsidRDefault="005950FD" w:rsidP="00BE586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</w:p>
          <w:p w:rsidR="005950FD" w:rsidRPr="00BE586C" w:rsidRDefault="005950FD" w:rsidP="00BE586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683" w:type="dxa"/>
            <w:vAlign w:val="center"/>
          </w:tcPr>
          <w:p w:rsidR="005950FD" w:rsidRDefault="005950FD" w:rsidP="00BE586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Не имеет</w:t>
            </w:r>
          </w:p>
          <w:p w:rsidR="005950FD" w:rsidRDefault="005950FD" w:rsidP="00BE586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</w:p>
          <w:p w:rsidR="005950FD" w:rsidRDefault="005950FD" w:rsidP="00BE586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</w:p>
          <w:p w:rsidR="005950FD" w:rsidRDefault="005950FD" w:rsidP="00BE586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</w:p>
          <w:p w:rsidR="005950FD" w:rsidRDefault="005950FD" w:rsidP="00BE586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</w:p>
          <w:p w:rsidR="005950FD" w:rsidRDefault="005950FD" w:rsidP="00BE586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</w:p>
          <w:p w:rsidR="005950FD" w:rsidRDefault="005950FD" w:rsidP="00BE586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508" w:type="dxa"/>
          </w:tcPr>
          <w:p w:rsidR="005950FD" w:rsidRDefault="005950FD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Не имеет</w:t>
            </w:r>
          </w:p>
        </w:tc>
      </w:tr>
      <w:tr w:rsidR="005950FD" w:rsidTr="00BE586C">
        <w:tc>
          <w:tcPr>
            <w:tcW w:w="424" w:type="dxa"/>
            <w:vAlign w:val="center"/>
          </w:tcPr>
          <w:p w:rsidR="005950FD" w:rsidRDefault="005950FD" w:rsidP="00BE586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1701" w:type="dxa"/>
            <w:vAlign w:val="center"/>
          </w:tcPr>
          <w:p w:rsidR="005950FD" w:rsidRDefault="005950FD" w:rsidP="00BE586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Лукина Надежда Николаевна</w:t>
            </w:r>
          </w:p>
        </w:tc>
        <w:tc>
          <w:tcPr>
            <w:tcW w:w="1700" w:type="dxa"/>
            <w:vAlign w:val="center"/>
          </w:tcPr>
          <w:p w:rsidR="005950FD" w:rsidRPr="00BE586C" w:rsidRDefault="005950FD" w:rsidP="00BE586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пенсионерка</w:t>
            </w:r>
          </w:p>
        </w:tc>
        <w:tc>
          <w:tcPr>
            <w:tcW w:w="865" w:type="dxa"/>
          </w:tcPr>
          <w:p w:rsidR="005950FD" w:rsidRDefault="005950FD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5950FD" w:rsidRDefault="005950FD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398" w:type="dxa"/>
          </w:tcPr>
          <w:p w:rsidR="005950FD" w:rsidRDefault="005950FD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5950FD" w:rsidRDefault="005950FD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65" w:type="dxa"/>
          </w:tcPr>
          <w:p w:rsidR="005950FD" w:rsidRDefault="005950FD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5950FD" w:rsidRDefault="005950FD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4100</w:t>
            </w:r>
          </w:p>
        </w:tc>
        <w:tc>
          <w:tcPr>
            <w:tcW w:w="1376" w:type="dxa"/>
          </w:tcPr>
          <w:p w:rsidR="005950FD" w:rsidRDefault="005950FD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65" w:type="dxa"/>
            <w:vAlign w:val="center"/>
          </w:tcPr>
          <w:p w:rsidR="005950FD" w:rsidRDefault="005950FD" w:rsidP="009C132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Земельный участок</w:t>
            </w:r>
          </w:p>
          <w:p w:rsidR="005950FD" w:rsidRPr="00BE586C" w:rsidRDefault="005950FD" w:rsidP="009C132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Жилой дом</w:t>
            </w:r>
          </w:p>
        </w:tc>
        <w:tc>
          <w:tcPr>
            <w:tcW w:w="965" w:type="dxa"/>
            <w:vAlign w:val="center"/>
          </w:tcPr>
          <w:p w:rsidR="005950FD" w:rsidRDefault="005950FD" w:rsidP="00BE586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2600</w:t>
            </w:r>
          </w:p>
          <w:p w:rsidR="005950FD" w:rsidRDefault="005950FD" w:rsidP="00BE586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</w:p>
          <w:p w:rsidR="005950FD" w:rsidRDefault="005950FD" w:rsidP="00BE586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</w:p>
          <w:p w:rsidR="005950FD" w:rsidRPr="00BE586C" w:rsidRDefault="005950FD" w:rsidP="00BE586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63,2</w:t>
            </w:r>
          </w:p>
        </w:tc>
        <w:tc>
          <w:tcPr>
            <w:tcW w:w="1376" w:type="dxa"/>
            <w:vAlign w:val="center"/>
          </w:tcPr>
          <w:p w:rsidR="005950FD" w:rsidRDefault="005950FD" w:rsidP="00BE586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Россия</w:t>
            </w:r>
          </w:p>
          <w:p w:rsidR="005950FD" w:rsidRDefault="005950FD" w:rsidP="00BE586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</w:p>
          <w:p w:rsidR="005950FD" w:rsidRDefault="005950FD" w:rsidP="00BE586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</w:p>
          <w:p w:rsidR="005950FD" w:rsidRPr="00BE586C" w:rsidRDefault="005950FD" w:rsidP="00BE586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Россия</w:t>
            </w:r>
          </w:p>
        </w:tc>
        <w:tc>
          <w:tcPr>
            <w:tcW w:w="1374" w:type="dxa"/>
            <w:vAlign w:val="center"/>
          </w:tcPr>
          <w:p w:rsidR="005950FD" w:rsidRPr="00BE586C" w:rsidRDefault="005950FD" w:rsidP="00BE586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683" w:type="dxa"/>
            <w:vAlign w:val="center"/>
          </w:tcPr>
          <w:p w:rsidR="005950FD" w:rsidRDefault="005950FD" w:rsidP="00BE586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138150,95</w:t>
            </w:r>
          </w:p>
          <w:p w:rsidR="005950FD" w:rsidRDefault="005950FD" w:rsidP="00BE586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</w:p>
          <w:p w:rsidR="005950FD" w:rsidRDefault="005950FD" w:rsidP="00BE586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</w:p>
          <w:p w:rsidR="005950FD" w:rsidRDefault="005950FD" w:rsidP="00BE586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</w:p>
          <w:p w:rsidR="005950FD" w:rsidRDefault="005950FD" w:rsidP="00BE586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508" w:type="dxa"/>
          </w:tcPr>
          <w:p w:rsidR="005950FD" w:rsidRDefault="005950FD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Не имеет</w:t>
            </w:r>
          </w:p>
        </w:tc>
      </w:tr>
      <w:tr w:rsidR="005950FD" w:rsidTr="00BE586C">
        <w:tc>
          <w:tcPr>
            <w:tcW w:w="424" w:type="dxa"/>
            <w:vAlign w:val="center"/>
          </w:tcPr>
          <w:p w:rsidR="005950FD" w:rsidRDefault="005950FD" w:rsidP="00BE586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:rsidR="005950FD" w:rsidRDefault="005950FD" w:rsidP="00BE586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супруг</w:t>
            </w:r>
          </w:p>
        </w:tc>
        <w:tc>
          <w:tcPr>
            <w:tcW w:w="1700" w:type="dxa"/>
            <w:vAlign w:val="center"/>
          </w:tcPr>
          <w:p w:rsidR="005950FD" w:rsidRDefault="005950FD" w:rsidP="00BE586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65" w:type="dxa"/>
          </w:tcPr>
          <w:p w:rsidR="005950FD" w:rsidRDefault="005950FD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Земельный участок</w:t>
            </w:r>
          </w:p>
          <w:p w:rsidR="005950FD" w:rsidRDefault="005950FD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Жилой дом</w:t>
            </w:r>
          </w:p>
        </w:tc>
        <w:tc>
          <w:tcPr>
            <w:tcW w:w="1398" w:type="dxa"/>
          </w:tcPr>
          <w:p w:rsidR="005950FD" w:rsidRDefault="005950FD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Индивидуальная</w:t>
            </w:r>
          </w:p>
          <w:p w:rsidR="005950FD" w:rsidRDefault="005950FD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5950FD" w:rsidRDefault="005950FD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5950FD" w:rsidRDefault="005950FD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Индивидуальная</w:t>
            </w:r>
          </w:p>
        </w:tc>
        <w:tc>
          <w:tcPr>
            <w:tcW w:w="965" w:type="dxa"/>
          </w:tcPr>
          <w:p w:rsidR="005950FD" w:rsidRDefault="005950FD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2600</w:t>
            </w:r>
          </w:p>
          <w:p w:rsidR="005950FD" w:rsidRDefault="005950FD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5950FD" w:rsidRDefault="005950FD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5950FD" w:rsidRDefault="005950FD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5950FD" w:rsidRDefault="005950FD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63,2</w:t>
            </w:r>
          </w:p>
        </w:tc>
        <w:tc>
          <w:tcPr>
            <w:tcW w:w="1376" w:type="dxa"/>
          </w:tcPr>
          <w:p w:rsidR="005950FD" w:rsidRDefault="005950FD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Россия</w:t>
            </w:r>
          </w:p>
          <w:p w:rsidR="005950FD" w:rsidRDefault="005950FD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5950FD" w:rsidRDefault="005950FD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5950FD" w:rsidRDefault="005950FD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5950FD" w:rsidRDefault="005950FD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Россия</w:t>
            </w:r>
          </w:p>
        </w:tc>
        <w:tc>
          <w:tcPr>
            <w:tcW w:w="865" w:type="dxa"/>
            <w:vAlign w:val="center"/>
          </w:tcPr>
          <w:p w:rsidR="005950FD" w:rsidRDefault="005950FD" w:rsidP="009C132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65" w:type="dxa"/>
            <w:vAlign w:val="center"/>
          </w:tcPr>
          <w:p w:rsidR="005950FD" w:rsidRDefault="005950FD" w:rsidP="00BE586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376" w:type="dxa"/>
            <w:vAlign w:val="center"/>
          </w:tcPr>
          <w:p w:rsidR="005950FD" w:rsidRDefault="005950FD" w:rsidP="00BE586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374" w:type="dxa"/>
            <w:vAlign w:val="center"/>
          </w:tcPr>
          <w:p w:rsidR="005950FD" w:rsidRPr="00BE586C" w:rsidRDefault="005950FD" w:rsidP="00BE586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683" w:type="dxa"/>
            <w:vAlign w:val="center"/>
          </w:tcPr>
          <w:p w:rsidR="005950FD" w:rsidRDefault="005950FD" w:rsidP="00BE586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508" w:type="dxa"/>
          </w:tcPr>
          <w:p w:rsidR="005950FD" w:rsidRDefault="005950FD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Не имеет</w:t>
            </w:r>
          </w:p>
        </w:tc>
      </w:tr>
      <w:tr w:rsidR="005950FD" w:rsidTr="00BE586C">
        <w:tc>
          <w:tcPr>
            <w:tcW w:w="424" w:type="dxa"/>
            <w:vAlign w:val="center"/>
          </w:tcPr>
          <w:p w:rsidR="005950FD" w:rsidRDefault="005950FD" w:rsidP="00BE586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</w:p>
          <w:p w:rsidR="005950FD" w:rsidRDefault="005950FD" w:rsidP="00BE586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6</w:t>
            </w:r>
          </w:p>
        </w:tc>
        <w:tc>
          <w:tcPr>
            <w:tcW w:w="1701" w:type="dxa"/>
            <w:vAlign w:val="center"/>
          </w:tcPr>
          <w:p w:rsidR="005950FD" w:rsidRDefault="005950FD" w:rsidP="00BE586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</w:p>
          <w:p w:rsidR="005950FD" w:rsidRDefault="005950FD" w:rsidP="00BE586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Сульдин Владимир Андреевич</w:t>
            </w:r>
          </w:p>
        </w:tc>
        <w:tc>
          <w:tcPr>
            <w:tcW w:w="1700" w:type="dxa"/>
            <w:vAlign w:val="center"/>
          </w:tcPr>
          <w:p w:rsidR="005950FD" w:rsidRPr="00BE586C" w:rsidRDefault="005950FD" w:rsidP="00BE586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65" w:type="dxa"/>
          </w:tcPr>
          <w:p w:rsidR="005950FD" w:rsidRDefault="005950FD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5950FD" w:rsidRDefault="005950FD" w:rsidP="009C1323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Земельный участок</w:t>
            </w:r>
          </w:p>
          <w:p w:rsidR="005950FD" w:rsidRDefault="005950FD" w:rsidP="009C1323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Жилой дом</w:t>
            </w:r>
          </w:p>
        </w:tc>
        <w:tc>
          <w:tcPr>
            <w:tcW w:w="1398" w:type="dxa"/>
          </w:tcPr>
          <w:p w:rsidR="005950FD" w:rsidRDefault="005950FD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5950FD" w:rsidRDefault="005950FD" w:rsidP="009C1323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Индивидуальная</w:t>
            </w:r>
          </w:p>
          <w:p w:rsidR="005950FD" w:rsidRDefault="005950FD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5950FD" w:rsidRDefault="005950FD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5950FD" w:rsidRDefault="005950FD" w:rsidP="009C1323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Индивидуальная</w:t>
            </w:r>
          </w:p>
          <w:p w:rsidR="005950FD" w:rsidRDefault="005950FD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65" w:type="dxa"/>
          </w:tcPr>
          <w:p w:rsidR="005950FD" w:rsidRDefault="005950FD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5950FD" w:rsidRDefault="005950FD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4800</w:t>
            </w:r>
          </w:p>
          <w:p w:rsidR="005950FD" w:rsidRDefault="005950FD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5950FD" w:rsidRDefault="005950FD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5950FD" w:rsidRDefault="005950FD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5950FD" w:rsidRDefault="005950FD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40,1</w:t>
            </w:r>
          </w:p>
        </w:tc>
        <w:tc>
          <w:tcPr>
            <w:tcW w:w="1376" w:type="dxa"/>
          </w:tcPr>
          <w:p w:rsidR="005950FD" w:rsidRDefault="005950FD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5950FD" w:rsidRDefault="005950FD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Россия</w:t>
            </w:r>
          </w:p>
          <w:p w:rsidR="005950FD" w:rsidRDefault="005950FD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5950FD" w:rsidRDefault="005950FD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5950FD" w:rsidRDefault="005950FD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5950FD" w:rsidRDefault="005950FD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Россия</w:t>
            </w:r>
          </w:p>
        </w:tc>
        <w:tc>
          <w:tcPr>
            <w:tcW w:w="865" w:type="dxa"/>
            <w:vAlign w:val="center"/>
          </w:tcPr>
          <w:p w:rsidR="005950FD" w:rsidRPr="00BE586C" w:rsidRDefault="005950FD" w:rsidP="00BE586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65" w:type="dxa"/>
            <w:vAlign w:val="center"/>
          </w:tcPr>
          <w:p w:rsidR="005950FD" w:rsidRDefault="005950FD" w:rsidP="00BE586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</w:p>
          <w:p w:rsidR="005950FD" w:rsidRDefault="005950FD" w:rsidP="00BE586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</w:p>
          <w:p w:rsidR="005950FD" w:rsidRDefault="005950FD" w:rsidP="00BE586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</w:p>
          <w:p w:rsidR="005950FD" w:rsidRDefault="005950FD" w:rsidP="00BE586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</w:p>
          <w:p w:rsidR="005950FD" w:rsidRDefault="005950FD" w:rsidP="00BE586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</w:p>
          <w:p w:rsidR="005950FD" w:rsidRDefault="005950FD" w:rsidP="00BE586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</w:p>
          <w:p w:rsidR="005950FD" w:rsidRPr="00BE586C" w:rsidRDefault="005950FD" w:rsidP="00BE586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376" w:type="dxa"/>
            <w:vAlign w:val="center"/>
          </w:tcPr>
          <w:p w:rsidR="005950FD" w:rsidRPr="00BE586C" w:rsidRDefault="005950FD" w:rsidP="00BE586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374" w:type="dxa"/>
            <w:vAlign w:val="center"/>
          </w:tcPr>
          <w:p w:rsidR="005950FD" w:rsidRDefault="005950FD" w:rsidP="00BE586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</w:p>
          <w:p w:rsidR="005950FD" w:rsidRPr="00BE586C" w:rsidRDefault="005950FD" w:rsidP="00BE586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ВАЗ-21074</w:t>
            </w:r>
          </w:p>
        </w:tc>
        <w:tc>
          <w:tcPr>
            <w:tcW w:w="1683" w:type="dxa"/>
            <w:vAlign w:val="center"/>
          </w:tcPr>
          <w:p w:rsidR="005950FD" w:rsidRDefault="005950FD" w:rsidP="00BE586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</w:p>
          <w:p w:rsidR="005950FD" w:rsidRDefault="005950FD" w:rsidP="00BE586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Не имеет</w:t>
            </w:r>
          </w:p>
        </w:tc>
        <w:tc>
          <w:tcPr>
            <w:tcW w:w="1508" w:type="dxa"/>
          </w:tcPr>
          <w:p w:rsidR="005950FD" w:rsidRDefault="005950FD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5950FD" w:rsidRDefault="005950FD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Не имеет</w:t>
            </w:r>
          </w:p>
        </w:tc>
      </w:tr>
      <w:tr w:rsidR="005950FD" w:rsidTr="00BE586C">
        <w:tc>
          <w:tcPr>
            <w:tcW w:w="424" w:type="dxa"/>
            <w:vAlign w:val="center"/>
          </w:tcPr>
          <w:p w:rsidR="005950FD" w:rsidRDefault="005950FD" w:rsidP="00BE586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:rsidR="005950FD" w:rsidRDefault="005950FD" w:rsidP="00BE586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супруга</w:t>
            </w:r>
          </w:p>
        </w:tc>
        <w:tc>
          <w:tcPr>
            <w:tcW w:w="1700" w:type="dxa"/>
            <w:vAlign w:val="center"/>
          </w:tcPr>
          <w:p w:rsidR="005950FD" w:rsidRPr="00BE586C" w:rsidRDefault="005950FD" w:rsidP="00BE586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65" w:type="dxa"/>
          </w:tcPr>
          <w:p w:rsidR="005950FD" w:rsidRDefault="005950FD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398" w:type="dxa"/>
          </w:tcPr>
          <w:p w:rsidR="005950FD" w:rsidRDefault="005950FD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65" w:type="dxa"/>
          </w:tcPr>
          <w:p w:rsidR="005950FD" w:rsidRDefault="005950FD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376" w:type="dxa"/>
          </w:tcPr>
          <w:p w:rsidR="005950FD" w:rsidRDefault="005950FD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65" w:type="dxa"/>
            <w:vAlign w:val="center"/>
          </w:tcPr>
          <w:p w:rsidR="005950FD" w:rsidRDefault="005950FD" w:rsidP="00931E7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Земельный участок</w:t>
            </w:r>
          </w:p>
          <w:p w:rsidR="005950FD" w:rsidRPr="00BE586C" w:rsidRDefault="005950FD" w:rsidP="00BE586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Жилой дом</w:t>
            </w:r>
          </w:p>
        </w:tc>
        <w:tc>
          <w:tcPr>
            <w:tcW w:w="965" w:type="dxa"/>
            <w:vAlign w:val="center"/>
          </w:tcPr>
          <w:p w:rsidR="005950FD" w:rsidRDefault="005950FD" w:rsidP="00BE586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4800</w:t>
            </w:r>
          </w:p>
          <w:p w:rsidR="005950FD" w:rsidRDefault="005950FD" w:rsidP="00BE586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</w:p>
          <w:p w:rsidR="005950FD" w:rsidRDefault="005950FD" w:rsidP="00BE586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</w:p>
          <w:p w:rsidR="005950FD" w:rsidRDefault="005950FD" w:rsidP="00BE586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</w:p>
          <w:p w:rsidR="005950FD" w:rsidRDefault="005950FD" w:rsidP="00BE586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40,1</w:t>
            </w:r>
          </w:p>
          <w:p w:rsidR="005950FD" w:rsidRPr="00BE586C" w:rsidRDefault="005950FD" w:rsidP="00BE586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376" w:type="dxa"/>
            <w:vAlign w:val="center"/>
          </w:tcPr>
          <w:p w:rsidR="005950FD" w:rsidRDefault="005950FD" w:rsidP="00BE586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Россия</w:t>
            </w:r>
          </w:p>
          <w:p w:rsidR="005950FD" w:rsidRDefault="005950FD" w:rsidP="00BE586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</w:p>
          <w:p w:rsidR="005950FD" w:rsidRDefault="005950FD" w:rsidP="00BE586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</w:p>
          <w:p w:rsidR="005950FD" w:rsidRDefault="005950FD" w:rsidP="00BE586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</w:p>
          <w:p w:rsidR="005950FD" w:rsidRDefault="005950FD" w:rsidP="00BE586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Россия</w:t>
            </w:r>
          </w:p>
          <w:p w:rsidR="005950FD" w:rsidRPr="00BE586C" w:rsidRDefault="005950FD" w:rsidP="00BE586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374" w:type="dxa"/>
            <w:vAlign w:val="center"/>
          </w:tcPr>
          <w:p w:rsidR="005950FD" w:rsidRDefault="005950FD" w:rsidP="00BE586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683" w:type="dxa"/>
            <w:vAlign w:val="center"/>
          </w:tcPr>
          <w:p w:rsidR="005950FD" w:rsidRDefault="005950FD" w:rsidP="00BE586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508" w:type="dxa"/>
          </w:tcPr>
          <w:p w:rsidR="005950FD" w:rsidRDefault="005950FD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Не имеет</w:t>
            </w:r>
          </w:p>
        </w:tc>
      </w:tr>
      <w:tr w:rsidR="005950FD" w:rsidTr="00BE586C">
        <w:tc>
          <w:tcPr>
            <w:tcW w:w="424" w:type="dxa"/>
            <w:vAlign w:val="center"/>
          </w:tcPr>
          <w:p w:rsidR="005950FD" w:rsidRDefault="005950FD" w:rsidP="00BE586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</w:t>
            </w:r>
          </w:p>
        </w:tc>
        <w:tc>
          <w:tcPr>
            <w:tcW w:w="1701" w:type="dxa"/>
            <w:vAlign w:val="center"/>
          </w:tcPr>
          <w:p w:rsidR="005950FD" w:rsidRDefault="005950FD" w:rsidP="00BE586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Пыков Михаил Вячеславович</w:t>
            </w:r>
          </w:p>
        </w:tc>
        <w:tc>
          <w:tcPr>
            <w:tcW w:w="1700" w:type="dxa"/>
            <w:vAlign w:val="center"/>
          </w:tcPr>
          <w:p w:rsidR="005950FD" w:rsidRPr="00BE586C" w:rsidRDefault="005950FD" w:rsidP="00BE586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Депутат Совета депутатов Большеберезниковского муниципального района</w:t>
            </w:r>
          </w:p>
        </w:tc>
        <w:tc>
          <w:tcPr>
            <w:tcW w:w="865" w:type="dxa"/>
          </w:tcPr>
          <w:p w:rsidR="005950FD" w:rsidRDefault="005950FD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Земельный участок</w:t>
            </w:r>
          </w:p>
          <w:p w:rsidR="005950FD" w:rsidRDefault="005950FD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Жилой дом</w:t>
            </w:r>
          </w:p>
        </w:tc>
        <w:tc>
          <w:tcPr>
            <w:tcW w:w="1398" w:type="dxa"/>
          </w:tcPr>
          <w:p w:rsidR="005950FD" w:rsidRDefault="005950FD" w:rsidP="00BC494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Индивидуальная</w:t>
            </w:r>
          </w:p>
          <w:p w:rsidR="005950FD" w:rsidRDefault="005950FD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5950FD" w:rsidRDefault="005950FD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5950FD" w:rsidRDefault="005950FD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Общая долевая 1/4</w:t>
            </w:r>
          </w:p>
        </w:tc>
        <w:tc>
          <w:tcPr>
            <w:tcW w:w="965" w:type="dxa"/>
          </w:tcPr>
          <w:p w:rsidR="005950FD" w:rsidRDefault="005950FD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1489,0</w:t>
            </w:r>
          </w:p>
          <w:p w:rsidR="005950FD" w:rsidRDefault="005950FD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5950FD" w:rsidRDefault="005950FD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5950FD" w:rsidRDefault="005950FD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5950FD" w:rsidRDefault="005950FD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5950FD" w:rsidRDefault="005950FD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131,6</w:t>
            </w:r>
          </w:p>
        </w:tc>
        <w:tc>
          <w:tcPr>
            <w:tcW w:w="1376" w:type="dxa"/>
          </w:tcPr>
          <w:p w:rsidR="005950FD" w:rsidRDefault="005950FD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Россия</w:t>
            </w:r>
          </w:p>
          <w:p w:rsidR="005950FD" w:rsidRDefault="005950FD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5950FD" w:rsidRDefault="005950FD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5950FD" w:rsidRDefault="005950FD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5950FD" w:rsidRDefault="005950FD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5950FD" w:rsidRDefault="005950FD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Россия</w:t>
            </w:r>
          </w:p>
        </w:tc>
        <w:tc>
          <w:tcPr>
            <w:tcW w:w="865" w:type="dxa"/>
            <w:vAlign w:val="center"/>
          </w:tcPr>
          <w:p w:rsidR="005950FD" w:rsidRPr="00BE586C" w:rsidRDefault="005950FD" w:rsidP="00BE586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Земельный участок</w:t>
            </w:r>
          </w:p>
        </w:tc>
        <w:tc>
          <w:tcPr>
            <w:tcW w:w="965" w:type="dxa"/>
            <w:vAlign w:val="center"/>
          </w:tcPr>
          <w:p w:rsidR="005950FD" w:rsidRPr="00BE586C" w:rsidRDefault="005950FD" w:rsidP="00BE586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1991,0</w:t>
            </w:r>
          </w:p>
        </w:tc>
        <w:tc>
          <w:tcPr>
            <w:tcW w:w="1376" w:type="dxa"/>
            <w:vAlign w:val="center"/>
          </w:tcPr>
          <w:p w:rsidR="005950FD" w:rsidRPr="00BE586C" w:rsidRDefault="005950FD" w:rsidP="00BE586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Россия</w:t>
            </w:r>
          </w:p>
        </w:tc>
        <w:tc>
          <w:tcPr>
            <w:tcW w:w="1374" w:type="dxa"/>
            <w:vAlign w:val="center"/>
          </w:tcPr>
          <w:p w:rsidR="005950FD" w:rsidRDefault="005950FD" w:rsidP="00BE586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УАЗ-3315195</w:t>
            </w:r>
          </w:p>
          <w:p w:rsidR="005950FD" w:rsidRDefault="005950FD" w:rsidP="00BE586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</w:p>
          <w:p w:rsidR="005950FD" w:rsidRDefault="005950FD" w:rsidP="00BE586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</w:p>
          <w:p w:rsidR="005950FD" w:rsidRPr="00BE586C" w:rsidRDefault="005950FD" w:rsidP="00BE586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683" w:type="dxa"/>
            <w:vAlign w:val="center"/>
          </w:tcPr>
          <w:p w:rsidR="005950FD" w:rsidRDefault="005950FD" w:rsidP="00BE586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743801,31</w:t>
            </w:r>
          </w:p>
          <w:p w:rsidR="005950FD" w:rsidRDefault="005950FD" w:rsidP="00BE586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</w:p>
          <w:p w:rsidR="005950FD" w:rsidRDefault="005950FD" w:rsidP="00BE586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508" w:type="dxa"/>
          </w:tcPr>
          <w:p w:rsidR="005950FD" w:rsidRDefault="005950FD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Не имеет</w:t>
            </w:r>
          </w:p>
        </w:tc>
      </w:tr>
      <w:tr w:rsidR="005950FD" w:rsidTr="00BE586C">
        <w:tc>
          <w:tcPr>
            <w:tcW w:w="424" w:type="dxa"/>
            <w:vAlign w:val="center"/>
          </w:tcPr>
          <w:p w:rsidR="005950FD" w:rsidRDefault="005950FD" w:rsidP="00BE586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:rsidR="005950FD" w:rsidRDefault="005950FD" w:rsidP="00BE586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супруга</w:t>
            </w:r>
          </w:p>
        </w:tc>
        <w:tc>
          <w:tcPr>
            <w:tcW w:w="1700" w:type="dxa"/>
            <w:vAlign w:val="center"/>
          </w:tcPr>
          <w:p w:rsidR="005950FD" w:rsidRPr="00BE586C" w:rsidRDefault="005950FD" w:rsidP="00BE586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65" w:type="dxa"/>
          </w:tcPr>
          <w:p w:rsidR="005950FD" w:rsidRDefault="005950FD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Жилой дом</w:t>
            </w:r>
          </w:p>
        </w:tc>
        <w:tc>
          <w:tcPr>
            <w:tcW w:w="1398" w:type="dxa"/>
          </w:tcPr>
          <w:p w:rsidR="005950FD" w:rsidRDefault="005950FD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Общая долевая 1/4</w:t>
            </w:r>
          </w:p>
        </w:tc>
        <w:tc>
          <w:tcPr>
            <w:tcW w:w="965" w:type="dxa"/>
          </w:tcPr>
          <w:p w:rsidR="005950FD" w:rsidRDefault="005950FD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131,6</w:t>
            </w:r>
          </w:p>
        </w:tc>
        <w:tc>
          <w:tcPr>
            <w:tcW w:w="1376" w:type="dxa"/>
          </w:tcPr>
          <w:p w:rsidR="005950FD" w:rsidRDefault="005950FD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Россия</w:t>
            </w:r>
          </w:p>
        </w:tc>
        <w:tc>
          <w:tcPr>
            <w:tcW w:w="865" w:type="dxa"/>
            <w:vAlign w:val="center"/>
          </w:tcPr>
          <w:p w:rsidR="005950FD" w:rsidRDefault="005950FD" w:rsidP="00BC494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Земельный участок</w:t>
            </w:r>
          </w:p>
          <w:p w:rsidR="005950FD" w:rsidRPr="00BE586C" w:rsidRDefault="005950FD" w:rsidP="00BE586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65" w:type="dxa"/>
            <w:vAlign w:val="center"/>
          </w:tcPr>
          <w:p w:rsidR="005950FD" w:rsidRDefault="005950FD" w:rsidP="00BE586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1489,0</w:t>
            </w:r>
          </w:p>
          <w:p w:rsidR="005950FD" w:rsidRDefault="005950FD" w:rsidP="00BE586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</w:p>
          <w:p w:rsidR="005950FD" w:rsidRDefault="005950FD" w:rsidP="00BE586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</w:p>
          <w:p w:rsidR="005950FD" w:rsidRDefault="005950FD" w:rsidP="00BE586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</w:p>
          <w:p w:rsidR="005950FD" w:rsidRPr="00BE586C" w:rsidRDefault="005950FD" w:rsidP="00BE586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376" w:type="dxa"/>
            <w:vAlign w:val="center"/>
          </w:tcPr>
          <w:p w:rsidR="005950FD" w:rsidRDefault="005950FD" w:rsidP="00BE586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Россия</w:t>
            </w:r>
          </w:p>
          <w:p w:rsidR="005950FD" w:rsidRDefault="005950FD" w:rsidP="00BE586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</w:p>
          <w:p w:rsidR="005950FD" w:rsidRDefault="005950FD" w:rsidP="00BE586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</w:p>
          <w:p w:rsidR="005950FD" w:rsidRDefault="005950FD" w:rsidP="00BE586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</w:p>
          <w:p w:rsidR="005950FD" w:rsidRPr="00BE586C" w:rsidRDefault="005950FD" w:rsidP="00BE586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374" w:type="dxa"/>
            <w:vAlign w:val="center"/>
          </w:tcPr>
          <w:p w:rsidR="005950FD" w:rsidRPr="00BE586C" w:rsidRDefault="005950FD" w:rsidP="00BE586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683" w:type="dxa"/>
            <w:vAlign w:val="center"/>
          </w:tcPr>
          <w:p w:rsidR="005950FD" w:rsidRDefault="005950FD" w:rsidP="00BE586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360485,81</w:t>
            </w:r>
          </w:p>
          <w:p w:rsidR="005950FD" w:rsidRDefault="005950FD" w:rsidP="00BE586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</w:p>
          <w:p w:rsidR="005950FD" w:rsidRDefault="005950FD" w:rsidP="00BE586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508" w:type="dxa"/>
          </w:tcPr>
          <w:p w:rsidR="005950FD" w:rsidRDefault="005950FD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Не имеет</w:t>
            </w:r>
          </w:p>
        </w:tc>
      </w:tr>
      <w:tr w:rsidR="005950FD" w:rsidTr="00BE586C">
        <w:tc>
          <w:tcPr>
            <w:tcW w:w="424" w:type="dxa"/>
            <w:vAlign w:val="center"/>
          </w:tcPr>
          <w:p w:rsidR="005950FD" w:rsidRDefault="005950FD" w:rsidP="00BE586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:rsidR="005950FD" w:rsidRDefault="005950FD" w:rsidP="00BE586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несовершеннолетний  ребенок</w:t>
            </w:r>
          </w:p>
        </w:tc>
        <w:tc>
          <w:tcPr>
            <w:tcW w:w="1700" w:type="dxa"/>
            <w:vAlign w:val="center"/>
          </w:tcPr>
          <w:p w:rsidR="005950FD" w:rsidRPr="00BE586C" w:rsidRDefault="005950FD" w:rsidP="00BE586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65" w:type="dxa"/>
          </w:tcPr>
          <w:p w:rsidR="005950FD" w:rsidRDefault="005950FD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Жилой дом</w:t>
            </w:r>
          </w:p>
        </w:tc>
        <w:tc>
          <w:tcPr>
            <w:tcW w:w="1398" w:type="dxa"/>
          </w:tcPr>
          <w:p w:rsidR="005950FD" w:rsidRDefault="005950FD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Общая долевая 1/4</w:t>
            </w:r>
          </w:p>
        </w:tc>
        <w:tc>
          <w:tcPr>
            <w:tcW w:w="965" w:type="dxa"/>
          </w:tcPr>
          <w:p w:rsidR="005950FD" w:rsidRDefault="005950FD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131,6</w:t>
            </w:r>
          </w:p>
        </w:tc>
        <w:tc>
          <w:tcPr>
            <w:tcW w:w="1376" w:type="dxa"/>
          </w:tcPr>
          <w:p w:rsidR="005950FD" w:rsidRDefault="005950FD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Россия</w:t>
            </w:r>
          </w:p>
        </w:tc>
        <w:tc>
          <w:tcPr>
            <w:tcW w:w="865" w:type="dxa"/>
            <w:vAlign w:val="center"/>
          </w:tcPr>
          <w:p w:rsidR="005950FD" w:rsidRDefault="005950FD" w:rsidP="00BC494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65" w:type="dxa"/>
            <w:vAlign w:val="center"/>
          </w:tcPr>
          <w:p w:rsidR="005950FD" w:rsidRDefault="005950FD" w:rsidP="00BE586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376" w:type="dxa"/>
            <w:vAlign w:val="center"/>
          </w:tcPr>
          <w:p w:rsidR="005950FD" w:rsidRDefault="005950FD" w:rsidP="00BE586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374" w:type="dxa"/>
            <w:vAlign w:val="center"/>
          </w:tcPr>
          <w:p w:rsidR="005950FD" w:rsidRPr="00BE586C" w:rsidRDefault="005950FD" w:rsidP="00BE586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683" w:type="dxa"/>
            <w:vAlign w:val="center"/>
          </w:tcPr>
          <w:p w:rsidR="005950FD" w:rsidRDefault="005950FD" w:rsidP="00BE586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508" w:type="dxa"/>
          </w:tcPr>
          <w:p w:rsidR="005950FD" w:rsidRDefault="005950FD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Не имеет</w:t>
            </w:r>
          </w:p>
        </w:tc>
      </w:tr>
      <w:tr w:rsidR="005950FD" w:rsidTr="00BE586C">
        <w:tc>
          <w:tcPr>
            <w:tcW w:w="424" w:type="dxa"/>
            <w:vAlign w:val="center"/>
          </w:tcPr>
          <w:p w:rsidR="005950FD" w:rsidRDefault="005950FD" w:rsidP="00BE586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:rsidR="005950FD" w:rsidRDefault="005950FD" w:rsidP="00BE586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несовершеннолетний  ребенок</w:t>
            </w:r>
          </w:p>
        </w:tc>
        <w:tc>
          <w:tcPr>
            <w:tcW w:w="1700" w:type="dxa"/>
            <w:vAlign w:val="center"/>
          </w:tcPr>
          <w:p w:rsidR="005950FD" w:rsidRPr="00BE586C" w:rsidRDefault="005950FD" w:rsidP="00BE586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65" w:type="dxa"/>
          </w:tcPr>
          <w:p w:rsidR="005950FD" w:rsidRDefault="005950FD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Жилой дом</w:t>
            </w:r>
          </w:p>
        </w:tc>
        <w:tc>
          <w:tcPr>
            <w:tcW w:w="1398" w:type="dxa"/>
          </w:tcPr>
          <w:p w:rsidR="005950FD" w:rsidRDefault="005950FD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Общая долевая 1/4</w:t>
            </w:r>
          </w:p>
        </w:tc>
        <w:tc>
          <w:tcPr>
            <w:tcW w:w="965" w:type="dxa"/>
          </w:tcPr>
          <w:p w:rsidR="005950FD" w:rsidRDefault="005950FD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131,6</w:t>
            </w:r>
          </w:p>
        </w:tc>
        <w:tc>
          <w:tcPr>
            <w:tcW w:w="1376" w:type="dxa"/>
          </w:tcPr>
          <w:p w:rsidR="005950FD" w:rsidRDefault="005950FD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Россия</w:t>
            </w:r>
          </w:p>
        </w:tc>
        <w:tc>
          <w:tcPr>
            <w:tcW w:w="865" w:type="dxa"/>
            <w:vAlign w:val="center"/>
          </w:tcPr>
          <w:p w:rsidR="005950FD" w:rsidRDefault="005950FD" w:rsidP="00BC494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65" w:type="dxa"/>
            <w:vAlign w:val="center"/>
          </w:tcPr>
          <w:p w:rsidR="005950FD" w:rsidRDefault="005950FD" w:rsidP="00BE586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376" w:type="dxa"/>
            <w:vAlign w:val="center"/>
          </w:tcPr>
          <w:p w:rsidR="005950FD" w:rsidRDefault="005950FD" w:rsidP="00BE586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374" w:type="dxa"/>
            <w:vAlign w:val="center"/>
          </w:tcPr>
          <w:p w:rsidR="005950FD" w:rsidRPr="00BE586C" w:rsidRDefault="005950FD" w:rsidP="00BE586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683" w:type="dxa"/>
            <w:vAlign w:val="center"/>
          </w:tcPr>
          <w:p w:rsidR="005950FD" w:rsidRDefault="005950FD" w:rsidP="00BE586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508" w:type="dxa"/>
          </w:tcPr>
          <w:p w:rsidR="005950FD" w:rsidRDefault="005950FD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Не имеет</w:t>
            </w:r>
          </w:p>
        </w:tc>
      </w:tr>
      <w:tr w:rsidR="005950FD" w:rsidTr="00BE586C">
        <w:tc>
          <w:tcPr>
            <w:tcW w:w="424" w:type="dxa"/>
            <w:vAlign w:val="center"/>
          </w:tcPr>
          <w:p w:rsidR="005950FD" w:rsidRDefault="005950FD" w:rsidP="00BE586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:rsidR="005950FD" w:rsidRDefault="005950FD" w:rsidP="00BE586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несовершеннолетний  ребенок</w:t>
            </w:r>
          </w:p>
        </w:tc>
        <w:tc>
          <w:tcPr>
            <w:tcW w:w="1700" w:type="dxa"/>
            <w:vAlign w:val="center"/>
          </w:tcPr>
          <w:p w:rsidR="005950FD" w:rsidRPr="00BE586C" w:rsidRDefault="005950FD" w:rsidP="00BE586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65" w:type="dxa"/>
          </w:tcPr>
          <w:p w:rsidR="005950FD" w:rsidRDefault="005950FD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398" w:type="dxa"/>
          </w:tcPr>
          <w:p w:rsidR="005950FD" w:rsidRDefault="005950FD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65" w:type="dxa"/>
          </w:tcPr>
          <w:p w:rsidR="005950FD" w:rsidRDefault="005950FD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376" w:type="dxa"/>
          </w:tcPr>
          <w:p w:rsidR="005950FD" w:rsidRDefault="005950FD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65" w:type="dxa"/>
            <w:vAlign w:val="center"/>
          </w:tcPr>
          <w:p w:rsidR="005950FD" w:rsidRDefault="005950FD" w:rsidP="00BC494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Земельный участок</w:t>
            </w:r>
          </w:p>
          <w:p w:rsidR="005950FD" w:rsidRDefault="005950FD" w:rsidP="00BC494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Жилой дом</w:t>
            </w:r>
          </w:p>
        </w:tc>
        <w:tc>
          <w:tcPr>
            <w:tcW w:w="965" w:type="dxa"/>
            <w:vAlign w:val="center"/>
          </w:tcPr>
          <w:p w:rsidR="005950FD" w:rsidRDefault="005950FD" w:rsidP="00BE586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1489,0</w:t>
            </w:r>
          </w:p>
          <w:p w:rsidR="005950FD" w:rsidRDefault="005950FD" w:rsidP="00BE586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</w:p>
          <w:p w:rsidR="005950FD" w:rsidRDefault="005950FD" w:rsidP="00BE586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</w:p>
          <w:p w:rsidR="005950FD" w:rsidRDefault="005950FD" w:rsidP="00BE586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</w:p>
          <w:p w:rsidR="005950FD" w:rsidRDefault="005950FD" w:rsidP="00BE586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</w:p>
          <w:p w:rsidR="005950FD" w:rsidRDefault="005950FD" w:rsidP="00BE586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131,6</w:t>
            </w:r>
          </w:p>
        </w:tc>
        <w:tc>
          <w:tcPr>
            <w:tcW w:w="1376" w:type="dxa"/>
            <w:vAlign w:val="center"/>
          </w:tcPr>
          <w:p w:rsidR="005950FD" w:rsidRDefault="005950FD" w:rsidP="00BE586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Россия</w:t>
            </w:r>
          </w:p>
          <w:p w:rsidR="005950FD" w:rsidRDefault="005950FD" w:rsidP="00BE586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</w:p>
          <w:p w:rsidR="005950FD" w:rsidRDefault="005950FD" w:rsidP="00BE586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</w:p>
          <w:p w:rsidR="005950FD" w:rsidRDefault="005950FD" w:rsidP="00BE586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</w:p>
          <w:p w:rsidR="005950FD" w:rsidRDefault="005950FD" w:rsidP="00BE586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</w:p>
          <w:p w:rsidR="005950FD" w:rsidRDefault="005950FD" w:rsidP="00BE586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374" w:type="dxa"/>
            <w:vAlign w:val="center"/>
          </w:tcPr>
          <w:p w:rsidR="005950FD" w:rsidRPr="00BE586C" w:rsidRDefault="005950FD" w:rsidP="00BE586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683" w:type="dxa"/>
            <w:vAlign w:val="center"/>
          </w:tcPr>
          <w:p w:rsidR="005950FD" w:rsidRDefault="005950FD" w:rsidP="00BE586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508" w:type="dxa"/>
          </w:tcPr>
          <w:p w:rsidR="005950FD" w:rsidRDefault="005950FD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Не имеет</w:t>
            </w:r>
          </w:p>
        </w:tc>
      </w:tr>
    </w:tbl>
    <w:p w:rsidR="005950FD" w:rsidRDefault="005950FD"/>
    <w:p w:rsidR="005950FD" w:rsidRDefault="005950FD"/>
    <w:p w:rsidR="005950FD" w:rsidRDefault="005950FD"/>
    <w:sectPr w:rsidR="005950FD" w:rsidSect="00931E74">
      <w:pgSz w:w="16838" w:h="11906" w:orient="landscape"/>
      <w:pgMar w:top="719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50FD" w:rsidRDefault="005950FD" w:rsidP="0034710B">
      <w:r>
        <w:separator/>
      </w:r>
    </w:p>
  </w:endnote>
  <w:endnote w:type="continuationSeparator" w:id="1">
    <w:p w:rsidR="005950FD" w:rsidRDefault="005950FD" w:rsidP="003471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50FD" w:rsidRDefault="005950FD" w:rsidP="0034710B">
      <w:r>
        <w:separator/>
      </w:r>
    </w:p>
  </w:footnote>
  <w:footnote w:type="continuationSeparator" w:id="1">
    <w:p w:rsidR="005950FD" w:rsidRDefault="005950FD" w:rsidP="0034710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4710B"/>
    <w:rsid w:val="000B4FE7"/>
    <w:rsid w:val="000E2E7D"/>
    <w:rsid w:val="000F3FA4"/>
    <w:rsid w:val="001064D4"/>
    <w:rsid w:val="00106EE8"/>
    <w:rsid w:val="00180972"/>
    <w:rsid w:val="00207D23"/>
    <w:rsid w:val="002462B7"/>
    <w:rsid w:val="00253DAA"/>
    <w:rsid w:val="00255232"/>
    <w:rsid w:val="00255D84"/>
    <w:rsid w:val="00271530"/>
    <w:rsid w:val="0029150A"/>
    <w:rsid w:val="002E7FE4"/>
    <w:rsid w:val="0034710B"/>
    <w:rsid w:val="003B3EBE"/>
    <w:rsid w:val="003E037C"/>
    <w:rsid w:val="0040619B"/>
    <w:rsid w:val="00476A62"/>
    <w:rsid w:val="0047776F"/>
    <w:rsid w:val="004F1CC8"/>
    <w:rsid w:val="00537A32"/>
    <w:rsid w:val="00571442"/>
    <w:rsid w:val="005950FD"/>
    <w:rsid w:val="006507DA"/>
    <w:rsid w:val="00652541"/>
    <w:rsid w:val="007301B2"/>
    <w:rsid w:val="0075110E"/>
    <w:rsid w:val="007922C5"/>
    <w:rsid w:val="007C021C"/>
    <w:rsid w:val="007E2710"/>
    <w:rsid w:val="0082176F"/>
    <w:rsid w:val="00875BB3"/>
    <w:rsid w:val="00882FE6"/>
    <w:rsid w:val="008A4F9D"/>
    <w:rsid w:val="008C3C0C"/>
    <w:rsid w:val="008F6F60"/>
    <w:rsid w:val="00931E74"/>
    <w:rsid w:val="0096245E"/>
    <w:rsid w:val="00983243"/>
    <w:rsid w:val="009B6128"/>
    <w:rsid w:val="009C1323"/>
    <w:rsid w:val="00A32B7A"/>
    <w:rsid w:val="00A669E2"/>
    <w:rsid w:val="00A87387"/>
    <w:rsid w:val="00A90012"/>
    <w:rsid w:val="00A96F26"/>
    <w:rsid w:val="00B11864"/>
    <w:rsid w:val="00B154D7"/>
    <w:rsid w:val="00B26644"/>
    <w:rsid w:val="00B32D77"/>
    <w:rsid w:val="00B87FB9"/>
    <w:rsid w:val="00BC4944"/>
    <w:rsid w:val="00BC5890"/>
    <w:rsid w:val="00BE586C"/>
    <w:rsid w:val="00BF3637"/>
    <w:rsid w:val="00C2048E"/>
    <w:rsid w:val="00C52E66"/>
    <w:rsid w:val="00C57E4D"/>
    <w:rsid w:val="00C67137"/>
    <w:rsid w:val="00CA2A7A"/>
    <w:rsid w:val="00CD6365"/>
    <w:rsid w:val="00E10192"/>
    <w:rsid w:val="00ED2CA1"/>
    <w:rsid w:val="00EE76A1"/>
    <w:rsid w:val="00F010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710B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34710B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34710B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34710B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34710B"/>
    <w:rPr>
      <w:rFonts w:cs="Times New Roman"/>
    </w:rPr>
  </w:style>
  <w:style w:type="paragraph" w:customStyle="1" w:styleId="ConsPlusNonformat">
    <w:name w:val="ConsPlusNonformat"/>
    <w:uiPriority w:val="99"/>
    <w:rsid w:val="0034710B"/>
    <w:pPr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99"/>
    <w:rsid w:val="0034710B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7232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178</TotalTime>
  <Pages>4</Pages>
  <Words>488</Words>
  <Characters>2785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15</cp:revision>
  <dcterms:created xsi:type="dcterms:W3CDTF">2018-04-23T08:39:00Z</dcterms:created>
  <dcterms:modified xsi:type="dcterms:W3CDTF">2019-05-27T10:53:00Z</dcterms:modified>
</cp:coreProperties>
</file>