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F60" w:rsidRPr="00020FF4" w:rsidRDefault="00A46F60" w:rsidP="00DF6FF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020FF4">
        <w:rPr>
          <w:rFonts w:ascii="Times New Roman" w:hAnsi="Times New Roman"/>
          <w:sz w:val="28"/>
          <w:szCs w:val="28"/>
          <w:lang w:eastAsia="ru-RU"/>
        </w:rPr>
        <w:t>СВЕДЕНИЯ</w:t>
      </w:r>
    </w:p>
    <w:p w:rsidR="00A46F60" w:rsidRPr="00020FF4" w:rsidRDefault="00A46F60" w:rsidP="00020FF4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020FF4">
        <w:rPr>
          <w:rFonts w:ascii="Times New Roman" w:hAnsi="Times New Roman"/>
          <w:sz w:val="28"/>
          <w:szCs w:val="28"/>
          <w:lang w:eastAsia="ru-RU"/>
        </w:rPr>
        <w:t>о доходах, расходах, об имуществе и обязательствах имущественного характера,</w:t>
      </w:r>
    </w:p>
    <w:p w:rsidR="00A46F60" w:rsidRDefault="00A46F60" w:rsidP="00020FF4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020FF4">
        <w:rPr>
          <w:rFonts w:ascii="Times New Roman" w:hAnsi="Times New Roman"/>
          <w:sz w:val="28"/>
          <w:szCs w:val="28"/>
          <w:lang w:eastAsia="ru-RU"/>
        </w:rPr>
        <w:t>представленные  лицами, замещающими муниципальные должности и членами их семей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A46F60" w:rsidRPr="00020FF4" w:rsidRDefault="00A46F60" w:rsidP="00020FF4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Старонайманского сельского поселения</w:t>
      </w:r>
    </w:p>
    <w:p w:rsidR="00A46F60" w:rsidRPr="00020FF4" w:rsidRDefault="00A46F60" w:rsidP="00020FF4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020FF4">
        <w:rPr>
          <w:rFonts w:ascii="Times New Roman" w:hAnsi="Times New Roman"/>
          <w:sz w:val="28"/>
          <w:szCs w:val="28"/>
          <w:lang w:eastAsia="ru-RU"/>
        </w:rPr>
        <w:t>Большеберезниковского муниципального района Республики Мордовия</w:t>
      </w:r>
    </w:p>
    <w:p w:rsidR="00A46F60" w:rsidRPr="00020FF4" w:rsidRDefault="00A46F60" w:rsidP="00020FF4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020FF4">
        <w:rPr>
          <w:rFonts w:ascii="Times New Roman" w:hAnsi="Times New Roman"/>
          <w:sz w:val="28"/>
          <w:szCs w:val="28"/>
          <w:lang w:eastAsia="ru-RU"/>
        </w:rPr>
        <w:t>за отчетный период с 1 января по 31 декабря 2019 года</w:t>
      </w:r>
      <w:bookmarkStart w:id="0" w:name="_GoBack"/>
      <w:bookmarkEnd w:id="0"/>
    </w:p>
    <w:p w:rsidR="00A46F60" w:rsidRPr="00020FF4" w:rsidRDefault="00A46F60" w:rsidP="00020FF4">
      <w:pPr>
        <w:spacing w:after="0" w:line="240" w:lineRule="auto"/>
        <w:rPr>
          <w:rFonts w:ascii="Arial" w:hAnsi="Arial" w:cs="Arial"/>
          <w:sz w:val="20"/>
          <w:lang w:eastAsia="ru-RU"/>
        </w:rPr>
      </w:pPr>
    </w:p>
    <w:tbl>
      <w:tblPr>
        <w:tblW w:w="15026" w:type="dxa"/>
        <w:tblInd w:w="-176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710"/>
        <w:gridCol w:w="1701"/>
        <w:gridCol w:w="1134"/>
        <w:gridCol w:w="1134"/>
        <w:gridCol w:w="1134"/>
        <w:gridCol w:w="1275"/>
        <w:gridCol w:w="993"/>
        <w:gridCol w:w="1134"/>
        <w:gridCol w:w="1134"/>
        <w:gridCol w:w="992"/>
        <w:gridCol w:w="1134"/>
        <w:gridCol w:w="1275"/>
        <w:gridCol w:w="1276"/>
      </w:tblGrid>
      <w:tr w:rsidR="00A46F60" w:rsidRPr="002A56A1" w:rsidTr="00020FF4">
        <w:trPr>
          <w:trHeight w:val="1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F60" w:rsidRPr="000C2C27" w:rsidRDefault="00A46F60" w:rsidP="00020FF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C2C27">
              <w:rPr>
                <w:rFonts w:ascii="Times New Roman" w:hAnsi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F60" w:rsidRPr="000C2C27" w:rsidRDefault="00A46F60" w:rsidP="00020FF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C2C27">
              <w:rPr>
                <w:rFonts w:ascii="Times New Roman" w:hAnsi="Times New Roman"/>
                <w:sz w:val="20"/>
                <w:szCs w:val="20"/>
                <w:lang w:eastAsia="ru-RU"/>
              </w:rPr>
              <w:t>Фамилия и инициалы лица, чьи сведения размещаются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F60" w:rsidRPr="000C2C27" w:rsidRDefault="00A46F60" w:rsidP="00020FF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C2C27">
              <w:rPr>
                <w:rFonts w:ascii="Times New Roman" w:hAnsi="Times New Roman"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4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F60" w:rsidRPr="000C2C27" w:rsidRDefault="00A46F60" w:rsidP="00020FF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C2C27">
              <w:rPr>
                <w:rFonts w:ascii="Times New Roman" w:hAnsi="Times New Roman"/>
                <w:sz w:val="20"/>
                <w:szCs w:val="20"/>
                <w:lang w:eastAsia="ru-RU"/>
              </w:rPr>
              <w:t>Объекты недвижимости, находящиеся в собственности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F60" w:rsidRPr="000C2C27" w:rsidRDefault="00A46F60" w:rsidP="00020FF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C2C27">
              <w:rPr>
                <w:rFonts w:ascii="Times New Roman" w:hAnsi="Times New Roman"/>
                <w:sz w:val="20"/>
                <w:szCs w:val="20"/>
                <w:lang w:eastAsia="ru-RU"/>
              </w:rPr>
              <w:t>Объекты недвижимости, находящиеся в пользовании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F60" w:rsidRPr="000C2C27" w:rsidRDefault="00A46F60" w:rsidP="00020FF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C2C27">
              <w:rPr>
                <w:rFonts w:ascii="Times New Roman" w:hAnsi="Times New Roman"/>
                <w:sz w:val="20"/>
                <w:szCs w:val="20"/>
                <w:lang w:eastAsia="ru-RU"/>
              </w:rPr>
              <w:t>Транспортные средства (вид, марка)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F60" w:rsidRPr="000C2C27" w:rsidRDefault="00A46F60" w:rsidP="00020FF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C2C27">
              <w:rPr>
                <w:rFonts w:ascii="Times New Roman" w:hAnsi="Times New Roman"/>
                <w:sz w:val="20"/>
                <w:szCs w:val="20"/>
                <w:lang w:eastAsia="ru-RU"/>
              </w:rPr>
              <w:t>Декларированный  годовой доход (руб.)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F60" w:rsidRPr="000C2C27" w:rsidRDefault="00A46F60" w:rsidP="00020FF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C2C27">
              <w:rPr>
                <w:rFonts w:ascii="Times New Roman" w:hAnsi="Times New Roman"/>
                <w:sz w:val="20"/>
                <w:szCs w:val="20"/>
                <w:lang w:eastAsia="ru-RU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A46F60" w:rsidRPr="002A56A1" w:rsidTr="00020FF4">
        <w:trPr>
          <w:trHeight w:val="1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F60" w:rsidRPr="00020FF4" w:rsidRDefault="00A46F60" w:rsidP="00020FF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F60" w:rsidRPr="00020FF4" w:rsidRDefault="00A46F60" w:rsidP="00020FF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F60" w:rsidRPr="00020FF4" w:rsidRDefault="00A46F60" w:rsidP="00020FF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F60" w:rsidRPr="00020FF4" w:rsidRDefault="00A46F60" w:rsidP="00020F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0FF4">
              <w:rPr>
                <w:rFonts w:ascii="Times New Roman" w:hAnsi="Times New Roman"/>
                <w:sz w:val="24"/>
                <w:szCs w:val="24"/>
                <w:lang w:eastAsia="ru-RU"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F60" w:rsidRPr="00020FF4" w:rsidRDefault="00A46F60" w:rsidP="00020F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0FF4">
              <w:rPr>
                <w:rFonts w:ascii="Times New Roman" w:hAnsi="Times New Roman"/>
                <w:sz w:val="24"/>
                <w:szCs w:val="24"/>
                <w:lang w:eastAsia="ru-RU"/>
              </w:rPr>
              <w:t>Вид собственности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F60" w:rsidRPr="00020FF4" w:rsidRDefault="00A46F60" w:rsidP="00020F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0FF4">
              <w:rPr>
                <w:rFonts w:ascii="Times New Roman" w:hAnsi="Times New Roman"/>
                <w:sz w:val="24"/>
                <w:szCs w:val="24"/>
                <w:lang w:eastAsia="ru-RU"/>
              </w:rPr>
              <w:t>Площадь (кв.м.)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F60" w:rsidRPr="00020FF4" w:rsidRDefault="00A46F60" w:rsidP="00020F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0FF4">
              <w:rPr>
                <w:rFonts w:ascii="Times New Roman" w:hAnsi="Times New Roman"/>
                <w:sz w:val="24"/>
                <w:szCs w:val="24"/>
                <w:lang w:eastAsia="ru-RU"/>
              </w:rPr>
              <w:t>Страна расположения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F60" w:rsidRPr="00020FF4" w:rsidRDefault="00A46F60" w:rsidP="00020F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0FF4">
              <w:rPr>
                <w:rFonts w:ascii="Times New Roman" w:hAnsi="Times New Roman"/>
                <w:sz w:val="24"/>
                <w:szCs w:val="24"/>
                <w:lang w:eastAsia="ru-RU"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F60" w:rsidRPr="00020FF4" w:rsidRDefault="00A46F60" w:rsidP="00020F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0FF4">
              <w:rPr>
                <w:rFonts w:ascii="Times New Roman" w:hAnsi="Times New Roman"/>
                <w:sz w:val="24"/>
                <w:szCs w:val="24"/>
                <w:lang w:eastAsia="ru-RU"/>
              </w:rPr>
              <w:t>Площадь (кв.м.)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F60" w:rsidRPr="00020FF4" w:rsidRDefault="00A46F60" w:rsidP="00020F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0FF4">
              <w:rPr>
                <w:rFonts w:ascii="Times New Roman" w:hAnsi="Times New Roman"/>
                <w:sz w:val="24"/>
                <w:szCs w:val="24"/>
                <w:lang w:eastAsia="ru-RU"/>
              </w:rPr>
              <w:t>Страна расположения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F60" w:rsidRPr="00020FF4" w:rsidRDefault="00A46F60" w:rsidP="00020FF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F60" w:rsidRPr="00020FF4" w:rsidRDefault="00A46F60" w:rsidP="00020FF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F60" w:rsidRPr="00020FF4" w:rsidRDefault="00A46F60" w:rsidP="00020FF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A46F60" w:rsidRPr="002A56A1" w:rsidTr="00DF6FFB">
        <w:trPr>
          <w:trHeight w:val="156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F60" w:rsidRPr="000C2C27" w:rsidRDefault="00A46F60" w:rsidP="00020FF4">
            <w:pPr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C2C27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F60" w:rsidRPr="000C2C27" w:rsidRDefault="00A46F60" w:rsidP="00020FF4">
            <w:pPr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C2C27">
              <w:rPr>
                <w:rFonts w:ascii="Times New Roman" w:hAnsi="Times New Roman"/>
                <w:sz w:val="20"/>
                <w:szCs w:val="20"/>
                <w:lang w:eastAsia="ru-RU"/>
              </w:rPr>
              <w:t>Симдянкин Анатолий Иванович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F60" w:rsidRPr="000C2C27" w:rsidRDefault="00A46F60" w:rsidP="00020FF4">
            <w:pPr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C2C27">
              <w:rPr>
                <w:rFonts w:ascii="Times New Roman" w:hAnsi="Times New Roman"/>
                <w:sz w:val="20"/>
                <w:szCs w:val="20"/>
                <w:lang w:eastAsia="ru-RU"/>
              </w:rPr>
              <w:t>Глава Старонайманского сельского поселения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F60" w:rsidRDefault="00A46F60" w:rsidP="00020FF4">
            <w:pPr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Земельный участок,</w:t>
            </w:r>
          </w:p>
          <w:p w:rsidR="00A46F60" w:rsidRPr="000C2C27" w:rsidRDefault="00A46F60" w:rsidP="00020FF4">
            <w:pPr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F60" w:rsidRDefault="00A46F60" w:rsidP="00020FF4">
            <w:pPr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Индивидуальная</w:t>
            </w:r>
          </w:p>
          <w:p w:rsidR="00A46F60" w:rsidRPr="000C2C27" w:rsidRDefault="00A46F60" w:rsidP="00020FF4">
            <w:pPr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Индивидуальная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F60" w:rsidRDefault="00A46F60" w:rsidP="00020FF4">
            <w:pPr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4100</w:t>
            </w:r>
          </w:p>
          <w:p w:rsidR="00A46F60" w:rsidRDefault="00A46F60" w:rsidP="00020FF4">
            <w:pPr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6F60" w:rsidRPr="000C2C27" w:rsidRDefault="00A46F60" w:rsidP="00020FF4">
            <w:pPr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109,1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F60" w:rsidRDefault="00A46F60" w:rsidP="00020FF4">
            <w:pPr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Россия</w:t>
            </w:r>
          </w:p>
          <w:p w:rsidR="00A46F60" w:rsidRDefault="00A46F60" w:rsidP="00020FF4">
            <w:pPr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6F60" w:rsidRPr="000C2C27" w:rsidRDefault="00A46F60" w:rsidP="00020FF4">
            <w:pPr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F60" w:rsidRDefault="00A46F60" w:rsidP="00020FF4">
            <w:pPr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6F60" w:rsidRDefault="00A46F60" w:rsidP="00020FF4">
            <w:pPr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6F60" w:rsidRPr="000C2C27" w:rsidRDefault="00A46F60" w:rsidP="00020FF4">
            <w:pPr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F60" w:rsidRDefault="00A46F60" w:rsidP="00020FF4">
            <w:pPr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6F60" w:rsidRDefault="00A46F60" w:rsidP="00020FF4">
            <w:pPr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6F60" w:rsidRPr="000C2C27" w:rsidRDefault="00A46F60" w:rsidP="00020FF4">
            <w:pPr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33,5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F60" w:rsidRDefault="00A46F60" w:rsidP="00020FF4">
            <w:pPr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6F60" w:rsidRDefault="00A46F60" w:rsidP="00020FF4">
            <w:pPr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6F60" w:rsidRPr="000C2C27" w:rsidRDefault="00A46F60" w:rsidP="00020FF4">
            <w:pPr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F60" w:rsidRDefault="00A46F60" w:rsidP="00020FF4">
            <w:pPr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ВАЗ-2121</w:t>
            </w:r>
          </w:p>
          <w:p w:rsidR="00A46F60" w:rsidRDefault="00A46F60" w:rsidP="00020FF4">
            <w:pPr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ВАЗ-2107</w:t>
            </w:r>
          </w:p>
          <w:p w:rsidR="00A46F60" w:rsidRPr="000C2C27" w:rsidRDefault="00A46F60" w:rsidP="00020FF4">
            <w:pPr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Ренаулт-Логон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F60" w:rsidRPr="000C2C27" w:rsidRDefault="00A46F60" w:rsidP="00020FF4">
            <w:pPr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319927,48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F60" w:rsidRPr="000C2C27" w:rsidRDefault="00A46F60" w:rsidP="00020FF4">
            <w:pPr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46F60" w:rsidRPr="002A56A1" w:rsidTr="00DF6FFB">
        <w:trPr>
          <w:trHeight w:val="161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F60" w:rsidRPr="00DF6FFB" w:rsidRDefault="00A46F60" w:rsidP="00020FF4">
            <w:pPr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FFB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F60" w:rsidRPr="00DF6FFB" w:rsidRDefault="00A46F60" w:rsidP="00020FF4">
            <w:pPr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Симдянкина Валентина Петровна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F60" w:rsidRPr="00DF6FFB" w:rsidRDefault="00A46F60" w:rsidP="00020FF4">
            <w:pPr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F60" w:rsidRPr="00DF6FFB" w:rsidRDefault="00A46F60" w:rsidP="00020FF4">
            <w:pPr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F60" w:rsidRPr="00DF6FFB" w:rsidRDefault="00A46F60" w:rsidP="00020FF4">
            <w:pPr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Индивидуальная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F60" w:rsidRPr="00DF6FFB" w:rsidRDefault="00A46F60" w:rsidP="00020FF4">
            <w:pPr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33,5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F60" w:rsidRPr="00DF6FFB" w:rsidRDefault="00A46F60" w:rsidP="00020FF4">
            <w:pPr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F60" w:rsidRDefault="00A46F60" w:rsidP="00020FF4">
            <w:pPr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Жилой дом,</w:t>
            </w:r>
          </w:p>
          <w:p w:rsidR="00A46F60" w:rsidRPr="00DF6FFB" w:rsidRDefault="00A46F60" w:rsidP="00020FF4">
            <w:pPr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F60" w:rsidRDefault="00A46F60" w:rsidP="00020FF4">
            <w:pPr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109,1</w:t>
            </w:r>
          </w:p>
          <w:p w:rsidR="00A46F60" w:rsidRDefault="00A46F60" w:rsidP="00020FF4">
            <w:pPr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6F60" w:rsidRPr="00DF6FFB" w:rsidRDefault="00A46F60" w:rsidP="00020FF4">
            <w:pPr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F60" w:rsidRDefault="00A46F60" w:rsidP="00020FF4">
            <w:pPr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Россия</w:t>
            </w:r>
          </w:p>
          <w:p w:rsidR="00A46F60" w:rsidRDefault="00A46F60" w:rsidP="00020FF4">
            <w:pPr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46F60" w:rsidRPr="00DF6FFB" w:rsidRDefault="00A46F60" w:rsidP="00020FF4">
            <w:pPr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F60" w:rsidRPr="00DF6FFB" w:rsidRDefault="00A46F60" w:rsidP="00020FF4">
            <w:pPr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F60" w:rsidRPr="00DF6FFB" w:rsidRDefault="00A46F60" w:rsidP="00020FF4">
            <w:pPr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328763,73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F60" w:rsidRPr="00DF6FFB" w:rsidRDefault="00A46F60" w:rsidP="00020FF4">
            <w:pPr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A46F60" w:rsidRDefault="00A46F60"/>
    <w:sectPr w:rsidR="00A46F60" w:rsidSect="00DF6FFB">
      <w:pgSz w:w="16838" w:h="11906" w:orient="landscape"/>
      <w:pgMar w:top="89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20FF4"/>
    <w:rsid w:val="00020FF4"/>
    <w:rsid w:val="00094F74"/>
    <w:rsid w:val="000C2C27"/>
    <w:rsid w:val="001B60F4"/>
    <w:rsid w:val="0021153D"/>
    <w:rsid w:val="00224829"/>
    <w:rsid w:val="002A56A1"/>
    <w:rsid w:val="002D0DCC"/>
    <w:rsid w:val="00354F74"/>
    <w:rsid w:val="004009FC"/>
    <w:rsid w:val="0045395A"/>
    <w:rsid w:val="004D5ADA"/>
    <w:rsid w:val="006E3813"/>
    <w:rsid w:val="0096150C"/>
    <w:rsid w:val="00A11591"/>
    <w:rsid w:val="00A46F60"/>
    <w:rsid w:val="00B27163"/>
    <w:rsid w:val="00B762A9"/>
    <w:rsid w:val="00DF6FFB"/>
    <w:rsid w:val="00F0700F"/>
    <w:rsid w:val="00F762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4829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5969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40</TotalTime>
  <Pages>1</Pages>
  <Words>174</Words>
  <Characters>993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Admin</cp:lastModifiedBy>
  <cp:revision>5</cp:revision>
  <cp:lastPrinted>2020-05-19T08:54:00Z</cp:lastPrinted>
  <dcterms:created xsi:type="dcterms:W3CDTF">2020-05-15T06:54:00Z</dcterms:created>
  <dcterms:modified xsi:type="dcterms:W3CDTF">2020-05-25T06:26:00Z</dcterms:modified>
</cp:coreProperties>
</file>